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8892C" w14:textId="77777777" w:rsidR="001905F3" w:rsidRPr="00090E60" w:rsidRDefault="00A015DD" w:rsidP="00A015DD">
      <w:pPr>
        <w:pStyle w:val="Rubrik1"/>
        <w:rPr>
          <w:rFonts w:ascii="Arial" w:hAnsi="Arial" w:cs="Arial"/>
          <w:sz w:val="44"/>
          <w:szCs w:val="44"/>
        </w:rPr>
      </w:pPr>
      <w:r w:rsidRPr="00090E60">
        <w:rPr>
          <w:rFonts w:ascii="Arial" w:hAnsi="Arial" w:cs="Arial"/>
        </w:rPr>
        <w:t>Medlink tidrapport</w:t>
      </w:r>
    </w:p>
    <w:p w14:paraId="44832810" w14:textId="5CB8D44E" w:rsidR="00A015DD" w:rsidRPr="00090E60" w:rsidRDefault="00A015DD" w:rsidP="00A015DD">
      <w:pPr>
        <w:rPr>
          <w:rFonts w:ascii="Arial" w:hAnsi="Arial" w:cs="Arial"/>
          <w:sz w:val="22"/>
          <w:szCs w:val="22"/>
        </w:rPr>
      </w:pPr>
      <w:r w:rsidRPr="00090E60">
        <w:rPr>
          <w:rFonts w:ascii="Arial" w:hAnsi="Arial" w:cs="Arial"/>
          <w:b/>
          <w:bCs/>
          <w:sz w:val="22"/>
          <w:szCs w:val="22"/>
        </w:rPr>
        <w:t>Arbetstidsrapport för sjuksköterskor och barnmorskor</w:t>
      </w:r>
      <w:r w:rsidRPr="00090E60">
        <w:rPr>
          <w:rFonts w:ascii="Arial" w:hAnsi="Arial" w:cs="Arial"/>
          <w:sz w:val="22"/>
          <w:szCs w:val="22"/>
        </w:rPr>
        <w:t xml:space="preserve"> </w:t>
      </w:r>
    </w:p>
    <w:p w14:paraId="2A91E315" w14:textId="6D4DCFCC" w:rsidR="00A015DD" w:rsidRPr="00090E60" w:rsidRDefault="00A015DD" w:rsidP="00A015DD">
      <w:pPr>
        <w:rPr>
          <w:rFonts w:ascii="Arial" w:hAnsi="Arial" w:cs="Arial"/>
        </w:rPr>
      </w:pPr>
      <w:r w:rsidRPr="00090E60">
        <w:rPr>
          <w:rFonts w:ascii="Arial" w:hAnsi="Arial" w:cs="Arial"/>
        </w:rPr>
        <w:t>Arbetstidsrapporten är ett fakturaunderlag och skall lämnas till enhetschefen för attestering efter varje vecka. Inga andra timlistor än denna får användas. Rast skall vara avdragen i uppgift om arbetade timmar.</w:t>
      </w:r>
    </w:p>
    <w:p w14:paraId="5D29B5BA" w14:textId="77777777" w:rsidR="00362363" w:rsidRPr="00090E60" w:rsidRDefault="00362363" w:rsidP="00A015DD">
      <w:pPr>
        <w:rPr>
          <w:rFonts w:ascii="Arial" w:hAnsi="Arial" w:cs="Arial"/>
        </w:rPr>
      </w:pPr>
    </w:p>
    <w:p w14:paraId="39C16DC7" w14:textId="77777777" w:rsidR="00A015DD" w:rsidRPr="00090E60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54F5EF" wp14:editId="0D6B9497">
                <wp:simplePos x="0" y="0"/>
                <wp:positionH relativeFrom="column">
                  <wp:posOffset>1037590</wp:posOffset>
                </wp:positionH>
                <wp:positionV relativeFrom="paragraph">
                  <wp:posOffset>146128</wp:posOffset>
                </wp:positionV>
                <wp:extent cx="3979334" cy="0"/>
                <wp:effectExtent l="0" t="0" r="8890" b="12700"/>
                <wp:wrapNone/>
                <wp:docPr id="5" name="R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933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63FC4D" id="Rak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7pt,11.5pt" to="395.05pt,1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A015DD" w:rsidRPr="00090E60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Enhet/avdelning: </w:t>
      </w:r>
      <w:r w:rsidRPr="00090E60">
        <w:rPr>
          <w:rFonts w:ascii="Arial" w:eastAsia="Times New Roman" w:hAnsi="Arial" w:cs="Arial"/>
          <w:color w:val="000000"/>
          <w:sz w:val="22"/>
          <w:szCs w:val="22"/>
          <w:lang w:eastAsia="sv-SE"/>
        </w:rPr>
        <w:t xml:space="preserve"> </w:t>
      </w:r>
    </w:p>
    <w:p w14:paraId="4C9D3A44" w14:textId="77777777" w:rsidR="00A015DD" w:rsidRPr="00090E60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301242" wp14:editId="16397107">
                <wp:simplePos x="0" y="0"/>
                <wp:positionH relativeFrom="column">
                  <wp:posOffset>1230682</wp:posOffset>
                </wp:positionH>
                <wp:positionV relativeFrom="paragraph">
                  <wp:posOffset>148512</wp:posOffset>
                </wp:positionV>
                <wp:extent cx="3784833" cy="0"/>
                <wp:effectExtent l="0" t="0" r="12700" b="12700"/>
                <wp:wrapNone/>
                <wp:docPr id="6" name="R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48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3987C8" id="Rak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6.9pt,11.7pt" to="394.9pt,11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A015DD" w:rsidRPr="00090E60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Bemanningsföretag:</w:t>
      </w: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w:t xml:space="preserve"> </w:t>
      </w:r>
    </w:p>
    <w:p w14:paraId="46D12DC7" w14:textId="77777777" w:rsidR="00A015DD" w:rsidRPr="00090E60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B1E78B" wp14:editId="280C9CB5">
                <wp:simplePos x="0" y="0"/>
                <wp:positionH relativeFrom="column">
                  <wp:posOffset>398390</wp:posOffset>
                </wp:positionH>
                <wp:positionV relativeFrom="paragraph">
                  <wp:posOffset>145208</wp:posOffset>
                </wp:positionV>
                <wp:extent cx="4616891" cy="0"/>
                <wp:effectExtent l="0" t="0" r="6350" b="12700"/>
                <wp:wrapNone/>
                <wp:docPr id="7" name="Ra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16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7AB39" id="Rak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5pt,11.45pt" to="394.9pt,11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="00A015DD" w:rsidRPr="00090E60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Namn:</w:t>
      </w:r>
    </w:p>
    <w:p w14:paraId="61D5F46C" w14:textId="77777777" w:rsidR="00A015DD" w:rsidRPr="00090E60" w:rsidRDefault="004450F8" w:rsidP="00A015DD">
      <w:pPr>
        <w:rPr>
          <w:rFonts w:ascii="Arial" w:eastAsia="Times New Roman" w:hAnsi="Arial" w:cs="Arial"/>
          <w:color w:val="000000"/>
          <w:sz w:val="22"/>
          <w:szCs w:val="22"/>
          <w:lang w:eastAsia="sv-SE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E4A419" wp14:editId="0C780C7B">
                <wp:simplePos x="0" y="0"/>
                <wp:positionH relativeFrom="column">
                  <wp:posOffset>969425</wp:posOffset>
                </wp:positionH>
                <wp:positionV relativeFrom="paragraph">
                  <wp:posOffset>146270</wp:posOffset>
                </wp:positionV>
                <wp:extent cx="4045416" cy="0"/>
                <wp:effectExtent l="0" t="0" r="6350" b="12700"/>
                <wp:wrapNone/>
                <wp:docPr id="8" name="Ra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54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BA5775" id="Rak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35pt,11.5pt" to="394.9pt,1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" strokecolor="black [3200]" strokeweight=".5pt">
                <v:stroke joinstyle="miter"/>
              </v:line>
            </w:pict>
          </mc:Fallback>
        </mc:AlternateContent>
      </w:r>
      <w:r w:rsidR="00A015DD" w:rsidRPr="00090E60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Personnummer:</w:t>
      </w: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w:t xml:space="preserve"> </w:t>
      </w:r>
    </w:p>
    <w:p w14:paraId="680EB7DC" w14:textId="77777777" w:rsidR="00A015DD" w:rsidRPr="00090E60" w:rsidRDefault="004450F8" w:rsidP="00A015DD">
      <w:pPr>
        <w:rPr>
          <w:rFonts w:ascii="Arial" w:hAnsi="Arial" w:cs="Arial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838367" wp14:editId="7454F383">
                <wp:simplePos x="0" y="0"/>
                <wp:positionH relativeFrom="column">
                  <wp:posOffset>443460</wp:posOffset>
                </wp:positionH>
                <wp:positionV relativeFrom="paragraph">
                  <wp:posOffset>149340</wp:posOffset>
                </wp:positionV>
                <wp:extent cx="4581583" cy="0"/>
                <wp:effectExtent l="0" t="0" r="15875" b="12700"/>
                <wp:wrapNone/>
                <wp:docPr id="9" name="Ra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8158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324F10" id="Rak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9pt,11.75pt" to="395.65pt,1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" strokecolor="black [3200]" strokeweight=".5pt">
                <v:stroke joinstyle="miter"/>
              </v:line>
            </w:pict>
          </mc:Fallback>
        </mc:AlternateContent>
      </w:r>
      <w:r w:rsidR="00A015DD" w:rsidRPr="00090E60">
        <w:rPr>
          <w:rFonts w:ascii="Arial" w:eastAsia="Times New Roman" w:hAnsi="Arial" w:cs="Arial"/>
          <w:color w:val="000000"/>
          <w:sz w:val="22"/>
          <w:szCs w:val="22"/>
          <w:lang w:eastAsia="sv-SE"/>
        </w:rPr>
        <w:t>Månad:</w:t>
      </w:r>
    </w:p>
    <w:tbl>
      <w:tblPr>
        <w:tblpPr w:leftFromText="141" w:rightFromText="141" w:vertAnchor="text" w:horzAnchor="margin" w:tblpY="221"/>
        <w:tblW w:w="90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674"/>
        <w:gridCol w:w="727"/>
        <w:gridCol w:w="711"/>
        <w:gridCol w:w="763"/>
        <w:gridCol w:w="1953"/>
        <w:gridCol w:w="1605"/>
        <w:gridCol w:w="848"/>
        <w:gridCol w:w="958"/>
      </w:tblGrid>
      <w:tr w:rsidR="00362363" w:rsidRPr="00090E60" w14:paraId="0B01E9F0" w14:textId="3D666F6C" w:rsidTr="00C54F5C">
        <w:trPr>
          <w:trHeight w:val="632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AAF70A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Vecka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D43392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Datum</w:t>
            </w: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CB221C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 xml:space="preserve">Börjar </w:t>
            </w:r>
            <w:proofErr w:type="spellStart"/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kl</w:t>
            </w:r>
            <w:proofErr w:type="spellEnd"/>
          </w:p>
        </w:tc>
        <w:tc>
          <w:tcPr>
            <w:tcW w:w="7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E85D3E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 xml:space="preserve">Slutar </w:t>
            </w:r>
            <w:proofErr w:type="spellStart"/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kl</w:t>
            </w:r>
            <w:proofErr w:type="spellEnd"/>
          </w:p>
        </w:tc>
        <w:tc>
          <w:tcPr>
            <w:tcW w:w="5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74E01E6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Rast</w:t>
            </w:r>
          </w:p>
        </w:tc>
        <w:tc>
          <w:tcPr>
            <w:tcW w:w="19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AB7705" w14:textId="09D1DA19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 xml:space="preserve">Jour (mån-fre </w:t>
            </w: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br/>
            </w:r>
            <w:proofErr w:type="gramStart"/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22-06</w:t>
            </w:r>
            <w:proofErr w:type="gramEnd"/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/ helgdagar/storhelg</w:t>
            </w:r>
          </w:p>
        </w:tc>
        <w:tc>
          <w:tcPr>
            <w:tcW w:w="16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DCD5662" w14:textId="0A1285D5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 xml:space="preserve">Jour övrig tid (vardagar </w:t>
            </w:r>
            <w:proofErr w:type="gramStart"/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07-21</w:t>
            </w:r>
            <w:proofErr w:type="gramEnd"/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)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977A067" w14:textId="17AFF92A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Aktiv tid jour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D516F1A" w14:textId="0EDD6CA5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Totalt aktiva timmar</w:t>
            </w:r>
          </w:p>
        </w:tc>
      </w:tr>
      <w:tr w:rsidR="00362363" w:rsidRPr="00090E60" w14:paraId="531A4D59" w14:textId="5F666A83" w:rsidTr="00C54F5C">
        <w:trPr>
          <w:trHeight w:val="543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785DF9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Måndag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BA05BB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7A9C77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D170A6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69DB6DF6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167885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711018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2754F85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9787E4D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23FD76F4" w14:textId="64A147DA" w:rsidTr="00C54F5C">
        <w:trPr>
          <w:trHeight w:val="509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1630AA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Tisdag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55C1B8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5B97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D9BDCF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3253A077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3FCF38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A4E531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9D715A4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B65FE75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35DEFA7E" w14:textId="557FEF75" w:rsidTr="00C54F5C">
        <w:trPr>
          <w:trHeight w:val="447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C93FCA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Onsdag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A0F75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3E4923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88667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1D0614F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3211BA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81236FF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DD496C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FA9F8D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283C827D" w14:textId="1E147D84" w:rsidTr="00C54F5C">
        <w:trPr>
          <w:trHeight w:val="455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3C7928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Torsdag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00D504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F8B9FE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042050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7D586B22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1301E5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1320015B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DE0AFB6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FC1C70A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5CA03BA4" w14:textId="5DF9729B" w:rsidTr="00C54F5C">
        <w:trPr>
          <w:trHeight w:val="463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66B626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Fredag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66A73F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2AF4C0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FC53ED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212C6D69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6E2578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45AE98BF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5626BB91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6F67DE6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2E86B054" w14:textId="3FE0B0CA" w:rsidTr="00362363">
        <w:trPr>
          <w:trHeight w:val="515"/>
        </w:trPr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1CF49F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Lördag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E13CC6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E53692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B532E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26630B3E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B302FE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9EB0C3A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940D48D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7270A01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32A42863" w14:textId="5987AE81" w:rsidTr="00362363">
        <w:trPr>
          <w:trHeight w:val="510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274922" w14:textId="77777777" w:rsidR="00C54F5C" w:rsidRPr="00090E60" w:rsidRDefault="00C54F5C" w:rsidP="00C54F5C">
            <w:pPr>
              <w:jc w:val="center"/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Söndag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2D3CD1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832938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D124FB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 </w:t>
            </w:r>
          </w:p>
        </w:tc>
        <w:tc>
          <w:tcPr>
            <w:tcW w:w="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490A4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1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ADCD26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  <w:r w:rsidRPr="00090E60">
              <w:rPr>
                <w:rFonts w:ascii="Arial" w:eastAsia="Times New Roman" w:hAnsi="Arial" w:cs="Arial"/>
                <w:lang w:eastAsia="sv-SE"/>
              </w:rPr>
              <w:t> </w:t>
            </w:r>
          </w:p>
        </w:tc>
        <w:tc>
          <w:tcPr>
            <w:tcW w:w="1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E690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50D791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A7FDC" w14:textId="77777777" w:rsidR="00C54F5C" w:rsidRPr="00090E60" w:rsidRDefault="00C54F5C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  <w:tr w:rsidR="00362363" w:rsidRPr="00090E60" w14:paraId="4D36AE2E" w14:textId="77777777" w:rsidTr="00362363">
        <w:trPr>
          <w:trHeight w:val="510"/>
        </w:trPr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3391D8" w14:textId="77777777" w:rsidR="00362363" w:rsidRPr="00090E60" w:rsidRDefault="00362363" w:rsidP="00C54F5C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6EC742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DF2D3A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7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D70CBF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</w:p>
        </w:tc>
        <w:tc>
          <w:tcPr>
            <w:tcW w:w="56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0D10CCD6" w14:textId="1CE9DCF1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sz w:val="22"/>
                <w:szCs w:val="22"/>
                <w:lang w:eastAsia="sv-SE"/>
              </w:rPr>
            </w:pPr>
            <w:r w:rsidRPr="00090E60">
              <w:rPr>
                <w:rFonts w:ascii="Arial" w:eastAsia="Times New Roman" w:hAnsi="Arial" w:cs="Arial"/>
                <w:sz w:val="22"/>
                <w:szCs w:val="22"/>
                <w:lang w:eastAsia="sv-SE"/>
              </w:rPr>
              <w:t>Summa</w:t>
            </w:r>
          </w:p>
        </w:tc>
        <w:tc>
          <w:tcPr>
            <w:tcW w:w="19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EF23A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16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EEF75A8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819F06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EBE7FB8" w14:textId="77777777" w:rsidR="00362363" w:rsidRPr="00090E60" w:rsidRDefault="00362363" w:rsidP="00C54F5C">
            <w:pPr>
              <w:textAlignment w:val="baseline"/>
              <w:rPr>
                <w:rFonts w:ascii="Arial" w:eastAsia="Times New Roman" w:hAnsi="Arial" w:cs="Arial"/>
                <w:lang w:eastAsia="sv-SE"/>
              </w:rPr>
            </w:pPr>
          </w:p>
        </w:tc>
      </w:tr>
    </w:tbl>
    <w:p w14:paraId="6CF4F822" w14:textId="77777777" w:rsidR="00A015DD" w:rsidRPr="00090E60" w:rsidRDefault="00A015DD" w:rsidP="00A015DD">
      <w:pPr>
        <w:textAlignment w:val="baseline"/>
        <w:rPr>
          <w:rFonts w:ascii="Arial" w:eastAsia="Times New Roman" w:hAnsi="Arial" w:cs="Arial"/>
          <w:lang w:eastAsia="sv-SE"/>
        </w:rPr>
      </w:pPr>
    </w:p>
    <w:p w14:paraId="27DD2D4E" w14:textId="77777777" w:rsidR="004450F8" w:rsidRPr="00090E60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</w:p>
    <w:p w14:paraId="6B1FD7B6" w14:textId="77777777" w:rsidR="004450F8" w:rsidRPr="00090E60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0ED469" wp14:editId="25F7A8AC">
                <wp:simplePos x="0" y="0"/>
                <wp:positionH relativeFrom="column">
                  <wp:posOffset>1046134</wp:posOffset>
                </wp:positionH>
                <wp:positionV relativeFrom="paragraph">
                  <wp:posOffset>150553</wp:posOffset>
                </wp:positionV>
                <wp:extent cx="4038600" cy="0"/>
                <wp:effectExtent l="0" t="0" r="12700" b="12700"/>
                <wp:wrapNone/>
                <wp:docPr id="11" name="Ra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84E338" id="Rak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35pt,11.85pt" to="400.35pt,11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" strokecolor="black [3200]" strokeweight=".5pt">
                <v:stroke joinstyle="miter"/>
              </v:line>
            </w:pict>
          </mc:Fallback>
        </mc:AlternateContent>
      </w:r>
      <w:r w:rsidR="004450F8" w:rsidRPr="00090E60">
        <w:rPr>
          <w:rFonts w:ascii="Arial" w:eastAsia="Times New Roman" w:hAnsi="Arial" w:cs="Arial"/>
          <w:color w:val="000000" w:themeColor="text1"/>
          <w:sz w:val="22"/>
          <w:szCs w:val="22"/>
          <w:lang w:eastAsia="sv-SE"/>
        </w:rPr>
        <w:t xml:space="preserve">Uppgiftslämnare: </w:t>
      </w:r>
    </w:p>
    <w:p w14:paraId="3FA3464F" w14:textId="77777777" w:rsidR="004450F8" w:rsidRPr="00090E60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0E90F3" wp14:editId="2EDB722D">
                <wp:simplePos x="0" y="0"/>
                <wp:positionH relativeFrom="column">
                  <wp:posOffset>2493645</wp:posOffset>
                </wp:positionH>
                <wp:positionV relativeFrom="paragraph">
                  <wp:posOffset>229870</wp:posOffset>
                </wp:positionV>
                <wp:extent cx="2590280" cy="0"/>
                <wp:effectExtent l="0" t="0" r="13335" b="12700"/>
                <wp:wrapNone/>
                <wp:docPr id="17" name="Ra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497517" id="Rak 1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8.1pt" to="400.3pt,18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" strokecolor="black [3200]" strokeweight=".5pt">
                <v:stroke joinstyle="miter"/>
              </v:line>
            </w:pict>
          </mc:Fallback>
        </mc:AlternateContent>
      </w: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B7EF28" wp14:editId="325E9DF6">
                <wp:simplePos x="0" y="0"/>
                <wp:positionH relativeFrom="column">
                  <wp:posOffset>115</wp:posOffset>
                </wp:positionH>
                <wp:positionV relativeFrom="paragraph">
                  <wp:posOffset>230332</wp:posOffset>
                </wp:positionV>
                <wp:extent cx="865910" cy="0"/>
                <wp:effectExtent l="0" t="0" r="10795" b="12700"/>
                <wp:wrapNone/>
                <wp:docPr id="15" name="Ra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8F11CD" id="Rak 1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8.15pt" to="68.2pt,18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" strokecolor="black [3200]" strokeweight=".5pt">
                <v:stroke joinstyle="miter"/>
              </v:line>
            </w:pict>
          </mc:Fallback>
        </mc:AlternateContent>
      </w:r>
    </w:p>
    <w:p w14:paraId="75CD1731" w14:textId="77777777" w:rsidR="004450F8" w:rsidRPr="00090E60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Datum </w:t>
      </w:r>
      <w:r w:rsidR="00710FDA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>Underskrift</w:t>
      </w:r>
    </w:p>
    <w:p w14:paraId="57FFB27A" w14:textId="77777777" w:rsidR="004450F8" w:rsidRPr="00090E60" w:rsidRDefault="004450F8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</w:p>
    <w:p w14:paraId="076EDFF2" w14:textId="77777777" w:rsidR="004450F8" w:rsidRPr="00090E60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DEA455" wp14:editId="62533309">
                <wp:simplePos x="0" y="0"/>
                <wp:positionH relativeFrom="column">
                  <wp:posOffset>727478</wp:posOffset>
                </wp:positionH>
                <wp:positionV relativeFrom="paragraph">
                  <wp:posOffset>157307</wp:posOffset>
                </wp:positionV>
                <wp:extent cx="4357255" cy="0"/>
                <wp:effectExtent l="0" t="0" r="12065" b="12700"/>
                <wp:wrapNone/>
                <wp:docPr id="14" name="Ra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72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1F93E7" id="Rak 1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3pt,12.4pt" to="400.4pt,12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" strokecolor="black [3200]" strokeweight=".5pt">
                <v:stroke joinstyle="miter"/>
              </v:line>
            </w:pict>
          </mc:Fallback>
        </mc:AlternateContent>
      </w:r>
      <w:r w:rsidR="004450F8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Enhetschef: </w:t>
      </w:r>
    </w:p>
    <w:p w14:paraId="4391F06D" w14:textId="77777777" w:rsidR="004450F8" w:rsidRPr="00090E60" w:rsidRDefault="00710FDA" w:rsidP="00F31AE4">
      <w:pPr>
        <w:rPr>
          <w:rFonts w:ascii="Arial" w:eastAsia="Times New Roman" w:hAnsi="Arial" w:cs="Arial"/>
          <w:color w:val="000000" w:themeColor="text1"/>
          <w:sz w:val="22"/>
          <w:szCs w:val="22"/>
        </w:rPr>
      </w:pP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D9B850" wp14:editId="378098F3">
                <wp:simplePos x="0" y="0"/>
                <wp:positionH relativeFrom="column">
                  <wp:posOffset>2493645</wp:posOffset>
                </wp:positionH>
                <wp:positionV relativeFrom="paragraph">
                  <wp:posOffset>249843</wp:posOffset>
                </wp:positionV>
                <wp:extent cx="2590280" cy="0"/>
                <wp:effectExtent l="0" t="0" r="13335" b="12700"/>
                <wp:wrapNone/>
                <wp:docPr id="24" name="Ra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2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219FA1" id="Rak 24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9.65pt" to="400.3pt,1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" strokecolor="black [3200]" strokeweight=".5pt">
                <v:stroke joinstyle="miter"/>
              </v:line>
            </w:pict>
          </mc:Fallback>
        </mc:AlternateContent>
      </w:r>
      <w:r w:rsidRPr="00090E60">
        <w:rPr>
          <w:rFonts w:ascii="Arial" w:eastAsia="Times New Roman" w:hAnsi="Arial" w:cs="Arial"/>
          <w:noProof/>
          <w:color w:val="000000"/>
          <w:sz w:val="22"/>
          <w:szCs w:val="22"/>
          <w:lang w:eastAsia="sv-S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786B7B" wp14:editId="35C03948">
                <wp:simplePos x="0" y="0"/>
                <wp:positionH relativeFrom="column">
                  <wp:posOffset>0</wp:posOffset>
                </wp:positionH>
                <wp:positionV relativeFrom="paragraph">
                  <wp:posOffset>249843</wp:posOffset>
                </wp:positionV>
                <wp:extent cx="865910" cy="0"/>
                <wp:effectExtent l="0" t="0" r="10795" b="12700"/>
                <wp:wrapNone/>
                <wp:docPr id="23" name="Ra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140DAF" id="Rak 2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65pt" to="68.2pt,1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" strokecolor="black [3200]" strokeweight=".5pt">
                <v:stroke joinstyle="miter"/>
              </v:line>
            </w:pict>
          </mc:Fallback>
        </mc:AlternateContent>
      </w:r>
    </w:p>
    <w:p w14:paraId="50C15133" w14:textId="77777777" w:rsidR="004450F8" w:rsidRPr="00090E60" w:rsidRDefault="004450F8" w:rsidP="00710FDA">
      <w:pPr>
        <w:rPr>
          <w:rFonts w:ascii="Arial" w:hAnsi="Arial" w:cs="Arial"/>
        </w:rPr>
      </w:pPr>
      <w:r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 xml:space="preserve">Datum </w:t>
      </w:r>
      <w:r w:rsidR="00710FDA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="00710FDA"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ab/>
      </w:r>
      <w:r w:rsidRPr="00090E60">
        <w:rPr>
          <w:rFonts w:ascii="Arial" w:eastAsia="Times New Roman" w:hAnsi="Arial" w:cs="Arial"/>
          <w:color w:val="000000" w:themeColor="text1"/>
          <w:sz w:val="22"/>
          <w:szCs w:val="22"/>
        </w:rPr>
        <w:t>Underskrift</w:t>
      </w:r>
    </w:p>
    <w:sectPr w:rsidR="004450F8" w:rsidRPr="00090E60" w:rsidSect="00A015D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6E4E3" w14:textId="77777777" w:rsidR="00C54F5C" w:rsidRDefault="00C54F5C" w:rsidP="00566B03">
      <w:r>
        <w:separator/>
      </w:r>
    </w:p>
  </w:endnote>
  <w:endnote w:type="continuationSeparator" w:id="0">
    <w:p w14:paraId="4568DC2C" w14:textId="77777777" w:rsidR="00C54F5C" w:rsidRDefault="00C54F5C" w:rsidP="00566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rme Geometric Sans 4">
    <w:altName w:val="Calibri"/>
    <w:panose1 w:val="020B0500020000000000"/>
    <w:charset w:val="4D"/>
    <w:family w:val="swiss"/>
    <w:notTrueType/>
    <w:pitch w:val="variable"/>
    <w:sig w:usb0="00000007" w:usb1="00000001" w:usb2="00000000" w:usb3="00000000" w:csb0="000000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HURMEGEOMETRICSANS4-SEMIBOLD">
    <w:panose1 w:val="020B0700020000000000"/>
    <w:charset w:val="4D"/>
    <w:family w:val="swiss"/>
    <w:pitch w:val="variable"/>
    <w:sig w:usb0="00000007" w:usb1="00000001" w:usb2="00000000" w:usb3="00000000" w:csb0="00000093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30FE6" w14:textId="77777777" w:rsidR="00090E60" w:rsidRDefault="00090E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2A3E9" w14:textId="77777777" w:rsidR="00A86727" w:rsidRPr="00090E60" w:rsidRDefault="004450F8">
    <w:pPr>
      <w:pStyle w:val="Sidfot"/>
      <w:rPr>
        <w:rFonts w:ascii="Arial" w:hAnsi="Arial" w:cs="Arial"/>
      </w:rPr>
    </w:pPr>
    <w:r w:rsidRPr="00090E60"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1D3401" wp14:editId="4160F73C">
              <wp:simplePos x="0" y="0"/>
              <wp:positionH relativeFrom="column">
                <wp:posOffset>-1000760</wp:posOffset>
              </wp:positionH>
              <wp:positionV relativeFrom="paragraph">
                <wp:posOffset>-9468</wp:posOffset>
              </wp:positionV>
              <wp:extent cx="7653867" cy="202777"/>
              <wp:effectExtent l="0" t="0" r="4445" b="635"/>
              <wp:wrapNone/>
              <wp:docPr id="1" name="Rektange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3867" cy="202777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1">
                              <a:lumMod val="5000"/>
                              <a:lumOff val="95000"/>
                            </a:schemeClr>
                          </a:gs>
                          <a:gs pos="74000">
                            <a:srgbClr val="0C5E5B"/>
                          </a:gs>
                          <a:gs pos="83000">
                            <a:srgbClr val="0C5E5B"/>
                          </a:gs>
                          <a:gs pos="100000">
                            <a:srgbClr val="0C5E5B"/>
                          </a:gs>
                        </a:gsLst>
                        <a:lin ang="108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9076AED" id="Rektangel 1" o:spid="_x0000_s1026" style="position:absolute;margin-left:-78.8pt;margin-top:-.75pt;width:602.65pt;height:1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" fillcolor="#f6f8fc [180]" stroked="f" strokeweight="1pt">
              <v:fill color2="#0c5e5b" rotate="t" angle="270" colors="0 #f6f8fc;48497f #0c5e5b;54395f #0c5e5b;1 #0c5e5b" focus="100%" type="gradient"/>
            </v:rect>
          </w:pict>
        </mc:Fallback>
      </mc:AlternateContent>
    </w:r>
  </w:p>
  <w:tbl>
    <w:tblPr>
      <w:tblStyle w:val="Tabellrutnt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547"/>
      <w:gridCol w:w="2268"/>
      <w:gridCol w:w="2410"/>
      <w:gridCol w:w="1831"/>
    </w:tblGrid>
    <w:tr w:rsidR="00F219F6" w:rsidRPr="00090E60" w14:paraId="18E46D0B" w14:textId="77777777" w:rsidTr="00D4290F">
      <w:trPr>
        <w:trHeight w:val="175"/>
      </w:trPr>
      <w:tc>
        <w:tcPr>
          <w:tcW w:w="2547" w:type="dxa"/>
        </w:tcPr>
        <w:p w14:paraId="4956FE8E" w14:textId="77777777" w:rsidR="00710FDA" w:rsidRPr="00090E60" w:rsidRDefault="00710FDA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2970706B" w14:textId="77777777" w:rsidR="00710FDA" w:rsidRPr="00090E60" w:rsidRDefault="00710FDA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599582C0" w14:textId="77777777" w:rsidR="00F219F6" w:rsidRPr="00090E60" w:rsidRDefault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090E60">
            <w:rPr>
              <w:rFonts w:ascii="Arial" w:hAnsi="Arial" w:cs="Arial"/>
              <w:noProof/>
              <w:sz w:val="16"/>
              <w:szCs w:val="16"/>
            </w:rPr>
            <w:drawing>
              <wp:inline distT="0" distB="0" distL="0" distR="0" wp14:anchorId="3FF98FCA" wp14:editId="640E0DCD">
                <wp:extent cx="1122067" cy="220133"/>
                <wp:effectExtent l="0" t="0" r="0" b="0"/>
                <wp:docPr id="13" name="Bildobjekt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Bildobjekt 1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4031" cy="2538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68" w:type="dxa"/>
        </w:tcPr>
        <w:p w14:paraId="57C5DD56" w14:textId="77777777" w:rsidR="004450F8" w:rsidRPr="00090E60" w:rsidRDefault="004450F8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5CC9010F" w14:textId="77777777" w:rsidR="004450F8" w:rsidRPr="00090E60" w:rsidRDefault="004450F8">
          <w:pPr>
            <w:pStyle w:val="Sidfot"/>
            <w:rPr>
              <w:rFonts w:ascii="Arial" w:hAnsi="Arial" w:cs="Arial"/>
              <w:sz w:val="16"/>
              <w:szCs w:val="16"/>
            </w:rPr>
          </w:pPr>
        </w:p>
        <w:p w14:paraId="263A8DF8" w14:textId="6E8202A6" w:rsidR="00F219F6" w:rsidRPr="00090E60" w:rsidRDefault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090E60">
            <w:rPr>
              <w:rFonts w:ascii="Arial" w:hAnsi="Arial" w:cs="Arial"/>
              <w:sz w:val="16"/>
              <w:szCs w:val="16"/>
            </w:rPr>
            <w:t>K</w:t>
          </w:r>
          <w:r w:rsidR="00090E60">
            <w:rPr>
              <w:rFonts w:ascii="Arial" w:hAnsi="Arial" w:cs="Arial"/>
              <w:sz w:val="16"/>
              <w:szCs w:val="16"/>
            </w:rPr>
            <w:t>ungsgatan</w:t>
          </w:r>
          <w:r w:rsidRPr="00090E60">
            <w:rPr>
              <w:rFonts w:ascii="Arial" w:hAnsi="Arial" w:cs="Arial"/>
              <w:sz w:val="16"/>
              <w:szCs w:val="16"/>
            </w:rPr>
            <w:t xml:space="preserve"> 12</w:t>
          </w:r>
          <w:r w:rsidR="00090E60">
            <w:rPr>
              <w:rFonts w:ascii="Arial" w:hAnsi="Arial" w:cs="Arial"/>
              <w:sz w:val="16"/>
              <w:szCs w:val="16"/>
            </w:rPr>
            <w:t>–14</w:t>
          </w:r>
          <w:r w:rsidRPr="00090E60">
            <w:rPr>
              <w:rFonts w:ascii="Arial" w:hAnsi="Arial" w:cs="Arial"/>
              <w:sz w:val="16"/>
              <w:szCs w:val="16"/>
            </w:rPr>
            <w:t xml:space="preserve"> </w:t>
          </w:r>
        </w:p>
        <w:p w14:paraId="2F651DB0" w14:textId="4358ECB6" w:rsidR="00F219F6" w:rsidRPr="00090E60" w:rsidRDefault="00F219F6">
          <w:pPr>
            <w:pStyle w:val="Sidfot"/>
            <w:rPr>
              <w:rFonts w:ascii="Arial" w:hAnsi="Arial" w:cs="Arial"/>
            </w:rPr>
          </w:pPr>
          <w:r w:rsidRPr="00090E60">
            <w:rPr>
              <w:rFonts w:ascii="Arial" w:hAnsi="Arial" w:cs="Arial"/>
              <w:sz w:val="16"/>
              <w:szCs w:val="16"/>
            </w:rPr>
            <w:t>11</w:t>
          </w:r>
          <w:r w:rsidR="00090E60">
            <w:rPr>
              <w:rFonts w:ascii="Arial" w:hAnsi="Arial" w:cs="Arial"/>
              <w:sz w:val="16"/>
              <w:szCs w:val="16"/>
            </w:rPr>
            <w:t>1</w:t>
          </w:r>
          <w:r w:rsidRPr="00090E60">
            <w:rPr>
              <w:rFonts w:ascii="Arial" w:hAnsi="Arial" w:cs="Arial"/>
              <w:sz w:val="16"/>
              <w:szCs w:val="16"/>
            </w:rPr>
            <w:t xml:space="preserve"> </w:t>
          </w:r>
          <w:r w:rsidR="00090E60">
            <w:rPr>
              <w:rFonts w:ascii="Arial" w:hAnsi="Arial" w:cs="Arial"/>
              <w:sz w:val="16"/>
              <w:szCs w:val="16"/>
            </w:rPr>
            <w:t>35</w:t>
          </w:r>
          <w:r w:rsidRPr="00090E60">
            <w:rPr>
              <w:rFonts w:ascii="Arial" w:hAnsi="Arial" w:cs="Arial"/>
              <w:sz w:val="16"/>
              <w:szCs w:val="16"/>
            </w:rPr>
            <w:t xml:space="preserve"> Stockholm</w:t>
          </w:r>
        </w:p>
      </w:tc>
      <w:tc>
        <w:tcPr>
          <w:tcW w:w="2410" w:type="dxa"/>
        </w:tcPr>
        <w:p w14:paraId="5530C46D" w14:textId="77777777" w:rsidR="004450F8" w:rsidRPr="00090E60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4AEC5B1F" w14:textId="77777777" w:rsidR="004450F8" w:rsidRPr="00090E60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68707FB6" w14:textId="77777777" w:rsidR="00F219F6" w:rsidRPr="00090E60" w:rsidRDefault="00D4290F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  <w:r w:rsidRPr="00090E60">
            <w:rPr>
              <w:rFonts w:ascii="Arial" w:hAnsi="Arial" w:cs="Arial"/>
              <w:sz w:val="16"/>
              <w:szCs w:val="16"/>
              <w:lang w:val="en-US"/>
            </w:rPr>
            <w:t xml:space="preserve">Tel: </w:t>
          </w:r>
          <w:r w:rsidR="00F765D2" w:rsidRPr="00090E60">
            <w:rPr>
              <w:rFonts w:ascii="Arial" w:hAnsi="Arial" w:cs="Arial"/>
              <w:sz w:val="16"/>
              <w:szCs w:val="16"/>
              <w:lang w:val="en-US"/>
            </w:rPr>
            <w:t>08-52 52 88 00</w:t>
          </w:r>
        </w:p>
        <w:p w14:paraId="3EE065F3" w14:textId="0BB55082" w:rsidR="00F765D2" w:rsidRPr="00090E60" w:rsidRDefault="00D4290F" w:rsidP="00F219F6">
          <w:pPr>
            <w:pStyle w:val="Sidfot"/>
            <w:rPr>
              <w:rFonts w:ascii="Arial" w:hAnsi="Arial" w:cs="Arial"/>
              <w:lang w:val="en-US"/>
            </w:rPr>
          </w:pPr>
          <w:r w:rsidRPr="00090E60">
            <w:rPr>
              <w:rFonts w:ascii="Arial" w:hAnsi="Arial" w:cs="Arial"/>
              <w:sz w:val="16"/>
              <w:szCs w:val="16"/>
              <w:lang w:val="en-US"/>
            </w:rPr>
            <w:t xml:space="preserve">E-post: </w:t>
          </w:r>
          <w:r w:rsidR="00090E60">
            <w:rPr>
              <w:rFonts w:ascii="Arial" w:hAnsi="Arial" w:cs="Arial"/>
              <w:sz w:val="16"/>
              <w:szCs w:val="16"/>
              <w:lang w:val="en-US"/>
            </w:rPr>
            <w:t>i</w:t>
          </w:r>
          <w:r w:rsidR="00F765D2" w:rsidRPr="00090E60">
            <w:rPr>
              <w:rFonts w:ascii="Arial" w:hAnsi="Arial" w:cs="Arial"/>
              <w:sz w:val="16"/>
              <w:szCs w:val="16"/>
              <w:lang w:val="en-US"/>
            </w:rPr>
            <w:t>nfo@medlink.se</w:t>
          </w:r>
        </w:p>
      </w:tc>
      <w:tc>
        <w:tcPr>
          <w:tcW w:w="1831" w:type="dxa"/>
        </w:tcPr>
        <w:p w14:paraId="41B3E648" w14:textId="77777777" w:rsidR="004450F8" w:rsidRPr="00090E60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2D962B2E" w14:textId="77777777" w:rsidR="004450F8" w:rsidRPr="00090E60" w:rsidRDefault="004450F8" w:rsidP="00F219F6">
          <w:pPr>
            <w:pStyle w:val="Sidfot"/>
            <w:rPr>
              <w:rFonts w:ascii="Arial" w:hAnsi="Arial" w:cs="Arial"/>
              <w:sz w:val="16"/>
              <w:szCs w:val="16"/>
              <w:lang w:val="en-US"/>
            </w:rPr>
          </w:pPr>
        </w:p>
        <w:p w14:paraId="75034113" w14:textId="098A1AD9" w:rsidR="00D4290F" w:rsidRPr="00090E60" w:rsidRDefault="00F765D2" w:rsidP="00F219F6">
          <w:pPr>
            <w:pStyle w:val="Sidfot"/>
            <w:rPr>
              <w:rFonts w:ascii="Arial" w:hAnsi="Arial" w:cs="Arial"/>
              <w:sz w:val="16"/>
              <w:szCs w:val="16"/>
            </w:rPr>
          </w:pPr>
          <w:r w:rsidRPr="00090E60">
            <w:rPr>
              <w:rFonts w:ascii="Arial" w:hAnsi="Arial" w:cs="Arial"/>
              <w:sz w:val="16"/>
              <w:szCs w:val="16"/>
            </w:rPr>
            <w:t>Org</w:t>
          </w:r>
          <w:r w:rsidR="00D4290F" w:rsidRPr="00090E60">
            <w:rPr>
              <w:rFonts w:ascii="Arial" w:hAnsi="Arial" w:cs="Arial"/>
              <w:sz w:val="16"/>
              <w:szCs w:val="16"/>
            </w:rPr>
            <w:t xml:space="preserve">. </w:t>
          </w:r>
          <w:r w:rsidRPr="00090E60">
            <w:rPr>
              <w:rFonts w:ascii="Arial" w:hAnsi="Arial" w:cs="Arial"/>
              <w:sz w:val="16"/>
              <w:szCs w:val="16"/>
            </w:rPr>
            <w:t>nr</w:t>
          </w:r>
          <w:r w:rsidR="00D4290F" w:rsidRPr="00090E60">
            <w:rPr>
              <w:rFonts w:ascii="Arial" w:hAnsi="Arial" w:cs="Arial"/>
              <w:sz w:val="16"/>
              <w:szCs w:val="16"/>
            </w:rPr>
            <w:t>:</w:t>
          </w:r>
          <w:r w:rsidRPr="00090E60">
            <w:rPr>
              <w:rFonts w:ascii="Arial" w:hAnsi="Arial" w:cs="Arial"/>
              <w:sz w:val="16"/>
              <w:szCs w:val="16"/>
            </w:rPr>
            <w:t xml:space="preserve"> </w:t>
          </w:r>
          <w:proofErr w:type="gramStart"/>
          <w:r w:rsidRPr="00090E60">
            <w:rPr>
              <w:rFonts w:ascii="Arial" w:hAnsi="Arial" w:cs="Arial"/>
              <w:sz w:val="16"/>
              <w:szCs w:val="16"/>
            </w:rPr>
            <w:t>55696</w:t>
          </w:r>
          <w:r w:rsidR="00090E60">
            <w:rPr>
              <w:rFonts w:ascii="Arial" w:hAnsi="Arial" w:cs="Arial"/>
              <w:sz w:val="16"/>
              <w:szCs w:val="16"/>
            </w:rPr>
            <w:t>0</w:t>
          </w:r>
          <w:r w:rsidRPr="00090E60">
            <w:rPr>
              <w:rFonts w:ascii="Arial" w:hAnsi="Arial" w:cs="Arial"/>
              <w:sz w:val="16"/>
              <w:szCs w:val="16"/>
            </w:rPr>
            <w:t>-61</w:t>
          </w:r>
          <w:r w:rsidR="00D4290F" w:rsidRPr="00090E60">
            <w:rPr>
              <w:rFonts w:ascii="Arial" w:hAnsi="Arial" w:cs="Arial"/>
              <w:sz w:val="16"/>
              <w:szCs w:val="16"/>
            </w:rPr>
            <w:t>88</w:t>
          </w:r>
          <w:proofErr w:type="gramEnd"/>
          <w:r w:rsidR="00D4290F" w:rsidRPr="00090E60">
            <w:rPr>
              <w:rFonts w:ascii="Arial" w:hAnsi="Arial" w:cs="Arial"/>
              <w:sz w:val="16"/>
              <w:szCs w:val="16"/>
            </w:rPr>
            <w:br/>
            <w:t>Web: medlink.se</w:t>
          </w:r>
        </w:p>
      </w:tc>
    </w:tr>
  </w:tbl>
  <w:p w14:paraId="0E37EB48" w14:textId="77777777" w:rsidR="002D487C" w:rsidRPr="00090E60" w:rsidRDefault="002D487C">
    <w:pPr>
      <w:pStyle w:val="Sidfot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623AC" w14:textId="77777777" w:rsidR="00090E60" w:rsidRDefault="00090E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252B4" w14:textId="77777777" w:rsidR="00C54F5C" w:rsidRDefault="00C54F5C" w:rsidP="00566B03">
      <w:r>
        <w:separator/>
      </w:r>
    </w:p>
  </w:footnote>
  <w:footnote w:type="continuationSeparator" w:id="0">
    <w:p w14:paraId="6AE6F145" w14:textId="77777777" w:rsidR="00C54F5C" w:rsidRDefault="00C54F5C" w:rsidP="00566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4E116" w14:textId="77777777" w:rsidR="00090E60" w:rsidRDefault="00090E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77DC7" w14:textId="77777777" w:rsidR="00916465" w:rsidRPr="00090E60" w:rsidRDefault="002A0CF3" w:rsidP="00A86727">
    <w:pPr>
      <w:pStyle w:val="Sidhuvud"/>
      <w:jc w:val="right"/>
      <w:rPr>
        <w:rFonts w:ascii="Arial" w:hAnsi="Arial" w:cs="Arial"/>
      </w:rPr>
    </w:pPr>
    <w:r w:rsidRPr="00090E60">
      <w:rPr>
        <w:rFonts w:ascii="Arial" w:hAnsi="Arial" w:cs="Arial"/>
        <w:noProof/>
      </w:rPr>
      <w:drawing>
        <wp:inline distT="0" distB="0" distL="0" distR="0" wp14:anchorId="1BD06C80" wp14:editId="25DF2F10">
          <wp:extent cx="601134" cy="601134"/>
          <wp:effectExtent l="0" t="0" r="0" b="0"/>
          <wp:docPr id="12" name="Bildobjekt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Bildobjekt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3991" cy="613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5B655" w14:textId="77777777" w:rsidR="00090E60" w:rsidRDefault="00090E60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6B6F6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8245B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858459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B2619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740D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37A496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D633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44051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07C84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F7C81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36244"/>
    <w:multiLevelType w:val="multilevel"/>
    <w:tmpl w:val="9ED4D1F6"/>
    <w:styleLink w:val="Aktuelllista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F84951"/>
    <w:multiLevelType w:val="hybridMultilevel"/>
    <w:tmpl w:val="802A6C50"/>
    <w:lvl w:ilvl="0" w:tplc="B606B850">
      <w:start w:val="1"/>
      <w:numFmt w:val="bullet"/>
      <w:pStyle w:val="Liststyck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B4D2931"/>
    <w:multiLevelType w:val="hybridMultilevel"/>
    <w:tmpl w:val="FE4C6DDC"/>
    <w:lvl w:ilvl="0" w:tplc="91AAAAA8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5375BE"/>
    <w:multiLevelType w:val="hybridMultilevel"/>
    <w:tmpl w:val="9ED4D1F6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D7C4A2E"/>
    <w:multiLevelType w:val="hybridMultilevel"/>
    <w:tmpl w:val="1630B064"/>
    <w:lvl w:ilvl="0" w:tplc="91AAAAA8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0021A9"/>
    <w:multiLevelType w:val="multilevel"/>
    <w:tmpl w:val="153E4816"/>
    <w:styleLink w:val="Aktuelllista4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7896F9E"/>
    <w:multiLevelType w:val="hybridMultilevel"/>
    <w:tmpl w:val="6D8278C6"/>
    <w:lvl w:ilvl="0" w:tplc="DEB8CB6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00B0F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CD023E"/>
    <w:multiLevelType w:val="multilevel"/>
    <w:tmpl w:val="482C57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D17102D"/>
    <w:multiLevelType w:val="multilevel"/>
    <w:tmpl w:val="D82A7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30F018FE"/>
    <w:multiLevelType w:val="hybridMultilevel"/>
    <w:tmpl w:val="153E4816"/>
    <w:lvl w:ilvl="0" w:tplc="2FA2D60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C44CB7"/>
    <w:multiLevelType w:val="hybridMultilevel"/>
    <w:tmpl w:val="19A05FCA"/>
    <w:lvl w:ilvl="0" w:tplc="1B5E6470">
      <w:start w:val="1"/>
      <w:numFmt w:val="bullet"/>
      <w:pStyle w:val="Punktlista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1FC7AFE"/>
    <w:multiLevelType w:val="multilevel"/>
    <w:tmpl w:val="D39CA784"/>
    <w:styleLink w:val="Aktuelllista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570B8E"/>
    <w:multiLevelType w:val="multilevel"/>
    <w:tmpl w:val="6D8278C6"/>
    <w:styleLink w:val="Aktuelllista2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00B0F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55A0179"/>
    <w:multiLevelType w:val="hybridMultilevel"/>
    <w:tmpl w:val="5C046022"/>
    <w:lvl w:ilvl="0" w:tplc="0DFE2F6E">
      <w:start w:val="1"/>
      <w:numFmt w:val="decimal"/>
      <w:lvlText w:val="%1."/>
      <w:lvlJc w:val="left"/>
      <w:pPr>
        <w:ind w:left="480" w:hanging="480"/>
      </w:pPr>
      <w:rPr>
        <w:rFonts w:hint="default"/>
        <w:color w:val="F15601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8F57A6"/>
    <w:multiLevelType w:val="multilevel"/>
    <w:tmpl w:val="B87CDECA"/>
    <w:lvl w:ilvl="0">
      <w:start w:val="1"/>
      <w:numFmt w:val="decimal"/>
      <w:lvlText w:val="%1"/>
      <w:lvlJc w:val="left"/>
      <w:pPr>
        <w:ind w:left="2701" w:hanging="432"/>
      </w:pPr>
    </w:lvl>
    <w:lvl w:ilvl="1">
      <w:start w:val="1"/>
      <w:numFmt w:val="decimal"/>
      <w:lvlText w:val="%1.%2"/>
      <w:lvlJc w:val="left"/>
      <w:pPr>
        <w:ind w:left="2845" w:hanging="576"/>
      </w:pPr>
    </w:lvl>
    <w:lvl w:ilvl="2">
      <w:start w:val="1"/>
      <w:numFmt w:val="decimal"/>
      <w:lvlText w:val="%1.%2.%3"/>
      <w:lvlJc w:val="left"/>
      <w:pPr>
        <w:ind w:left="2989" w:hanging="720"/>
      </w:pPr>
    </w:lvl>
    <w:lvl w:ilvl="3">
      <w:start w:val="1"/>
      <w:numFmt w:val="decimal"/>
      <w:lvlText w:val="%1.%2.%3.%4"/>
      <w:lvlJc w:val="left"/>
      <w:pPr>
        <w:ind w:left="3133" w:hanging="864"/>
      </w:pPr>
    </w:lvl>
    <w:lvl w:ilvl="4">
      <w:start w:val="1"/>
      <w:numFmt w:val="decimal"/>
      <w:lvlText w:val="%1.%2.%3.%4.%5"/>
      <w:lvlJc w:val="left"/>
      <w:pPr>
        <w:ind w:left="3277" w:hanging="1008"/>
      </w:pPr>
    </w:lvl>
    <w:lvl w:ilvl="5">
      <w:start w:val="1"/>
      <w:numFmt w:val="decimal"/>
      <w:lvlText w:val="%1.%2.%3.%4.%5.%6"/>
      <w:lvlJc w:val="left"/>
      <w:pPr>
        <w:ind w:left="3421" w:hanging="1152"/>
      </w:pPr>
    </w:lvl>
    <w:lvl w:ilvl="6">
      <w:start w:val="1"/>
      <w:numFmt w:val="decimal"/>
      <w:lvlText w:val="%1.%2.%3.%4.%5.%6.%7"/>
      <w:lvlJc w:val="left"/>
      <w:pPr>
        <w:ind w:left="3565" w:hanging="1296"/>
      </w:pPr>
    </w:lvl>
    <w:lvl w:ilvl="7">
      <w:start w:val="1"/>
      <w:numFmt w:val="decimal"/>
      <w:lvlText w:val="%1.%2.%3.%4.%5.%6.%7.%8"/>
      <w:lvlJc w:val="left"/>
      <w:pPr>
        <w:ind w:left="3709" w:hanging="1440"/>
      </w:pPr>
    </w:lvl>
    <w:lvl w:ilvl="8">
      <w:start w:val="1"/>
      <w:numFmt w:val="decimal"/>
      <w:lvlText w:val="%1.%2.%3.%4.%5.%6.%7.%8.%9"/>
      <w:lvlJc w:val="left"/>
      <w:pPr>
        <w:ind w:left="3853" w:hanging="1584"/>
      </w:pPr>
    </w:lvl>
  </w:abstractNum>
  <w:abstractNum w:abstractNumId="25" w15:restartNumberingAfterBreak="0">
    <w:nsid w:val="6B0A2F67"/>
    <w:multiLevelType w:val="hybridMultilevel"/>
    <w:tmpl w:val="13F2A374"/>
    <w:lvl w:ilvl="0" w:tplc="0DFE2F6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CD268B"/>
    <w:multiLevelType w:val="hybridMultilevel"/>
    <w:tmpl w:val="D39CA784"/>
    <w:lvl w:ilvl="0" w:tplc="454833E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  <w:color w:val="F15601"/>
        <w:sz w:val="36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1100521">
    <w:abstractNumId w:val="24"/>
  </w:num>
  <w:num w:numId="2" w16cid:durableId="1906066051">
    <w:abstractNumId w:val="24"/>
  </w:num>
  <w:num w:numId="3" w16cid:durableId="1845898975">
    <w:abstractNumId w:val="17"/>
  </w:num>
  <w:num w:numId="4" w16cid:durableId="1525316118">
    <w:abstractNumId w:val="24"/>
  </w:num>
  <w:num w:numId="5" w16cid:durableId="2051487830">
    <w:abstractNumId w:val="18"/>
  </w:num>
  <w:num w:numId="6" w16cid:durableId="13204294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2768229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48604793">
    <w:abstractNumId w:val="11"/>
  </w:num>
  <w:num w:numId="9" w16cid:durableId="1770009702">
    <w:abstractNumId w:val="4"/>
  </w:num>
  <w:num w:numId="10" w16cid:durableId="1218976112">
    <w:abstractNumId w:val="5"/>
  </w:num>
  <w:num w:numId="11" w16cid:durableId="1261449838">
    <w:abstractNumId w:val="6"/>
  </w:num>
  <w:num w:numId="12" w16cid:durableId="329022634">
    <w:abstractNumId w:val="7"/>
  </w:num>
  <w:num w:numId="13" w16cid:durableId="673725474">
    <w:abstractNumId w:val="9"/>
  </w:num>
  <w:num w:numId="14" w16cid:durableId="249194958">
    <w:abstractNumId w:val="0"/>
  </w:num>
  <w:num w:numId="15" w16cid:durableId="1862426015">
    <w:abstractNumId w:val="1"/>
  </w:num>
  <w:num w:numId="16" w16cid:durableId="142897057">
    <w:abstractNumId w:val="2"/>
  </w:num>
  <w:num w:numId="17" w16cid:durableId="1138182905">
    <w:abstractNumId w:val="3"/>
  </w:num>
  <w:num w:numId="18" w16cid:durableId="763306765">
    <w:abstractNumId w:val="8"/>
  </w:num>
  <w:num w:numId="19" w16cid:durableId="251743734">
    <w:abstractNumId w:val="13"/>
  </w:num>
  <w:num w:numId="20" w16cid:durableId="392122882">
    <w:abstractNumId w:val="10"/>
  </w:num>
  <w:num w:numId="21" w16cid:durableId="1182626821">
    <w:abstractNumId w:val="16"/>
  </w:num>
  <w:num w:numId="22" w16cid:durableId="1966613653">
    <w:abstractNumId w:val="22"/>
  </w:num>
  <w:num w:numId="23" w16cid:durableId="1410152233">
    <w:abstractNumId w:val="26"/>
  </w:num>
  <w:num w:numId="24" w16cid:durableId="1060054732">
    <w:abstractNumId w:val="21"/>
  </w:num>
  <w:num w:numId="25" w16cid:durableId="2023428877">
    <w:abstractNumId w:val="19"/>
  </w:num>
  <w:num w:numId="26" w16cid:durableId="258484418">
    <w:abstractNumId w:val="15"/>
  </w:num>
  <w:num w:numId="27" w16cid:durableId="1408385634">
    <w:abstractNumId w:val="20"/>
  </w:num>
  <w:num w:numId="28" w16cid:durableId="1532262872">
    <w:abstractNumId w:val="14"/>
  </w:num>
  <w:num w:numId="29" w16cid:durableId="2109961200">
    <w:abstractNumId w:val="12"/>
  </w:num>
  <w:num w:numId="30" w16cid:durableId="2129005841">
    <w:abstractNumId w:val="25"/>
  </w:num>
  <w:num w:numId="31" w16cid:durableId="6075904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5C"/>
    <w:rsid w:val="00013152"/>
    <w:rsid w:val="000279A6"/>
    <w:rsid w:val="00073D4C"/>
    <w:rsid w:val="00090E60"/>
    <w:rsid w:val="000C672D"/>
    <w:rsid w:val="00124054"/>
    <w:rsid w:val="001905F3"/>
    <w:rsid w:val="001A62C6"/>
    <w:rsid w:val="001F7718"/>
    <w:rsid w:val="002232D3"/>
    <w:rsid w:val="00226B17"/>
    <w:rsid w:val="002339C8"/>
    <w:rsid w:val="002A0CF3"/>
    <w:rsid w:val="002D487C"/>
    <w:rsid w:val="002E6C1C"/>
    <w:rsid w:val="00320A93"/>
    <w:rsid w:val="00362363"/>
    <w:rsid w:val="00382358"/>
    <w:rsid w:val="003A1031"/>
    <w:rsid w:val="003F6F55"/>
    <w:rsid w:val="004450F8"/>
    <w:rsid w:val="004A606B"/>
    <w:rsid w:val="004F0CF7"/>
    <w:rsid w:val="00502C88"/>
    <w:rsid w:val="00566B03"/>
    <w:rsid w:val="005B1781"/>
    <w:rsid w:val="005B6518"/>
    <w:rsid w:val="005C0E14"/>
    <w:rsid w:val="006F38AF"/>
    <w:rsid w:val="00710FDA"/>
    <w:rsid w:val="007C1B2D"/>
    <w:rsid w:val="007D57CA"/>
    <w:rsid w:val="00815365"/>
    <w:rsid w:val="0085486C"/>
    <w:rsid w:val="0088754D"/>
    <w:rsid w:val="008D420B"/>
    <w:rsid w:val="00900F8E"/>
    <w:rsid w:val="00916465"/>
    <w:rsid w:val="00926AF6"/>
    <w:rsid w:val="00985D67"/>
    <w:rsid w:val="00A015DD"/>
    <w:rsid w:val="00A11CBD"/>
    <w:rsid w:val="00A86727"/>
    <w:rsid w:val="00AD1563"/>
    <w:rsid w:val="00B167DC"/>
    <w:rsid w:val="00B403AA"/>
    <w:rsid w:val="00BC7BE6"/>
    <w:rsid w:val="00BD2BF6"/>
    <w:rsid w:val="00BF0459"/>
    <w:rsid w:val="00C03BA1"/>
    <w:rsid w:val="00C527A4"/>
    <w:rsid w:val="00C54F5C"/>
    <w:rsid w:val="00C77886"/>
    <w:rsid w:val="00D057DF"/>
    <w:rsid w:val="00D13F3A"/>
    <w:rsid w:val="00D14E82"/>
    <w:rsid w:val="00D4290F"/>
    <w:rsid w:val="00D744A8"/>
    <w:rsid w:val="00D91C1F"/>
    <w:rsid w:val="00DA1EA6"/>
    <w:rsid w:val="00DB57D1"/>
    <w:rsid w:val="00EB219B"/>
    <w:rsid w:val="00F219F6"/>
    <w:rsid w:val="00F31AE4"/>
    <w:rsid w:val="00F765D2"/>
    <w:rsid w:val="00FB045D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A18915"/>
  <w14:defaultImageDpi w14:val="32767"/>
  <w15:chartTrackingRefBased/>
  <w15:docId w15:val="{ADBC022C-7D32-874E-AC21-97530041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aliases w:val="Medlink Brödtext"/>
    <w:rsid w:val="00566B03"/>
    <w:pPr>
      <w:spacing w:line="360" w:lineRule="auto"/>
    </w:pPr>
    <w:rPr>
      <w:rFonts w:ascii="Inter" w:hAnsi="Inter"/>
      <w:sz w:val="18"/>
      <w:szCs w:val="18"/>
    </w:rPr>
  </w:style>
  <w:style w:type="paragraph" w:styleId="Rubrik1">
    <w:name w:val="heading 1"/>
    <w:basedOn w:val="Rubrik2"/>
    <w:next w:val="Normal"/>
    <w:link w:val="Rubrik1Char"/>
    <w:autoRedefine/>
    <w:uiPriority w:val="9"/>
    <w:qFormat/>
    <w:rsid w:val="00A015DD"/>
    <w:pPr>
      <w:outlineLvl w:val="0"/>
    </w:pPr>
    <w:rPr>
      <w:rFonts w:ascii="Tahoma" w:hAnsi="Tahoma" w:cs="Tahoma"/>
      <w:sz w:val="56"/>
      <w:szCs w:val="56"/>
      <w:lang w:val="sv-SE"/>
    </w:rPr>
  </w:style>
  <w:style w:type="paragraph" w:styleId="Rubrik2">
    <w:name w:val="heading 2"/>
    <w:basedOn w:val="Formatmall2"/>
    <w:next w:val="Normal"/>
    <w:link w:val="Rubrik2Char"/>
    <w:autoRedefine/>
    <w:uiPriority w:val="9"/>
    <w:unhideWhenUsed/>
    <w:qFormat/>
    <w:rsid w:val="00AD1563"/>
    <w:pPr>
      <w:outlineLvl w:val="1"/>
    </w:pPr>
    <w:rPr>
      <w:rFonts w:ascii="Hurme Geometric Sans 4" w:hAnsi="Hurme Geometric Sans 4"/>
      <w:bCs/>
      <w:sz w:val="44"/>
      <w:szCs w:val="44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FB045D"/>
    <w:pPr>
      <w:outlineLvl w:val="2"/>
    </w:pPr>
    <w:rPr>
      <w:sz w:val="32"/>
      <w:szCs w:val="32"/>
    </w:rPr>
  </w:style>
  <w:style w:type="paragraph" w:styleId="Rubrik4">
    <w:name w:val="heading 4"/>
    <w:basedOn w:val="Rubrik3"/>
    <w:next w:val="Normal"/>
    <w:link w:val="Rubrik4Char"/>
    <w:uiPriority w:val="9"/>
    <w:unhideWhenUsed/>
    <w:qFormat/>
    <w:rsid w:val="00EB219B"/>
    <w:pPr>
      <w:outlineLvl w:val="3"/>
    </w:pPr>
    <w:rPr>
      <w:sz w:val="24"/>
      <w:szCs w:val="24"/>
    </w:rPr>
  </w:style>
  <w:style w:type="paragraph" w:styleId="Rubrik5">
    <w:name w:val="heading 5"/>
    <w:basedOn w:val="Rubrik3"/>
    <w:next w:val="Normal"/>
    <w:link w:val="Rubrik5Char"/>
    <w:autoRedefine/>
    <w:uiPriority w:val="9"/>
    <w:unhideWhenUsed/>
    <w:qFormat/>
    <w:rsid w:val="007D57CA"/>
    <w:pPr>
      <w:outlineLvl w:val="4"/>
    </w:pPr>
    <w:rPr>
      <w:sz w:val="20"/>
      <w:szCs w:val="20"/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015DD"/>
    <w:rPr>
      <w:rFonts w:ascii="Tahoma" w:eastAsia="Times New Roman" w:hAnsi="Tahoma" w:cs="Tahoma"/>
      <w:b/>
      <w:bCs/>
      <w:color w:val="000000"/>
      <w:sz w:val="56"/>
      <w:szCs w:val="56"/>
      <w:shd w:val="clear" w:color="auto" w:fill="FFFFFF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AD1563"/>
    <w:rPr>
      <w:rFonts w:ascii="Hurme Geometric Sans 4" w:eastAsia="Times New Roman" w:hAnsi="Hurme Geometric Sans 4" w:cs="Open Sans"/>
      <w:b/>
      <w:bCs/>
      <w:color w:val="000000"/>
      <w:sz w:val="44"/>
      <w:szCs w:val="44"/>
      <w:shd w:val="clear" w:color="auto" w:fill="FFFFFF"/>
      <w:lang w:val="en-US" w:eastAsia="sv-SE"/>
    </w:rPr>
  </w:style>
  <w:style w:type="paragraph" w:customStyle="1" w:styleId="Indrag">
    <w:name w:val="Indrag"/>
    <w:basedOn w:val="Rubrik2"/>
    <w:qFormat/>
    <w:rsid w:val="00502C88"/>
    <w:pPr>
      <w:ind w:left="567"/>
    </w:pPr>
    <w:rPr>
      <w:b w:val="0"/>
      <w:bCs w:val="0"/>
    </w:rPr>
  </w:style>
  <w:style w:type="paragraph" w:customStyle="1" w:styleId="UnderrubrikBrdtext">
    <w:name w:val="Underrubrik Brödtext"/>
    <w:basedOn w:val="Normal"/>
    <w:qFormat/>
    <w:rsid w:val="00502C88"/>
    <w:pPr>
      <w:ind w:left="567"/>
    </w:pPr>
  </w:style>
  <w:style w:type="paragraph" w:customStyle="1" w:styleId="Huvudrubrik">
    <w:name w:val="Huvudrubrik"/>
    <w:basedOn w:val="Normal"/>
    <w:qFormat/>
    <w:rsid w:val="00013152"/>
    <w:rPr>
      <w:rFonts w:ascii="Hurme Geometric Sans 4" w:hAnsi="Hurme Geometric Sans 4"/>
      <w:b/>
      <w:sz w:val="96"/>
    </w:rPr>
  </w:style>
  <w:style w:type="table" w:customStyle="1" w:styleId="Formatmall1">
    <w:name w:val="Formatmall1"/>
    <w:basedOn w:val="Normaltabell"/>
    <w:uiPriority w:val="99"/>
    <w:rsid w:val="00C03BA1"/>
    <w:tblPr/>
  </w:style>
  <w:style w:type="paragraph" w:customStyle="1" w:styleId="Formatmall2">
    <w:name w:val="Formatmall2"/>
    <w:basedOn w:val="Normalwebb"/>
    <w:next w:val="Rubrik2"/>
    <w:autoRedefine/>
    <w:qFormat/>
    <w:rsid w:val="00DA1EA6"/>
    <w:rPr>
      <w:rFonts w:ascii="HURMEGEOMETRICSANS4-SEMIBOLD" w:hAnsi="HURMEGEOMETRICSANS4-SEMIBOLD"/>
      <w:b/>
      <w:sz w:val="28"/>
    </w:rPr>
  </w:style>
  <w:style w:type="paragraph" w:styleId="Liststycke">
    <w:name w:val="List Paragraph"/>
    <w:basedOn w:val="Normal"/>
    <w:uiPriority w:val="34"/>
    <w:qFormat/>
    <w:rsid w:val="00C03BA1"/>
    <w:pPr>
      <w:numPr>
        <w:numId w:val="8"/>
      </w:numPr>
      <w:contextualSpacing/>
    </w:pPr>
  </w:style>
  <w:style w:type="paragraph" w:customStyle="1" w:styleId="Kontakt-Namn">
    <w:name w:val="Kontakt-Namn"/>
    <w:basedOn w:val="Normal"/>
    <w:qFormat/>
    <w:rsid w:val="00C527A4"/>
    <w:pPr>
      <w:spacing w:line="240" w:lineRule="auto"/>
    </w:pPr>
    <w:rPr>
      <w:b/>
      <w:bCs/>
    </w:rPr>
  </w:style>
  <w:style w:type="paragraph" w:styleId="Sidhuvud">
    <w:name w:val="header"/>
    <w:basedOn w:val="Normal"/>
    <w:link w:val="SidhuvudChar"/>
    <w:uiPriority w:val="99"/>
    <w:unhideWhenUsed/>
    <w:rsid w:val="00566B03"/>
    <w:pPr>
      <w:tabs>
        <w:tab w:val="center" w:pos="4536"/>
        <w:tab w:val="right" w:pos="9072"/>
      </w:tabs>
      <w:spacing w:line="240" w:lineRule="auto"/>
    </w:pPr>
  </w:style>
  <w:style w:type="character" w:customStyle="1" w:styleId="Rubrik3Char">
    <w:name w:val="Rubrik 3 Char"/>
    <w:basedOn w:val="Standardstycketeckensnitt"/>
    <w:link w:val="Rubrik3"/>
    <w:uiPriority w:val="9"/>
    <w:rsid w:val="00FB045D"/>
    <w:rPr>
      <w:rFonts w:ascii="Hurme Geometric Sans 4" w:eastAsia="Times New Roman" w:hAnsi="Hurme Geometric Sans 4" w:cs="Open Sans"/>
      <w:b/>
      <w:bCs/>
      <w:color w:val="000000"/>
      <w:sz w:val="32"/>
      <w:szCs w:val="32"/>
      <w:shd w:val="clear" w:color="auto" w:fill="FFFFFF"/>
      <w:lang w:val="en-US" w:eastAsia="sv-SE"/>
    </w:rPr>
  </w:style>
  <w:style w:type="character" w:customStyle="1" w:styleId="SidhuvudChar">
    <w:name w:val="Sidhuvud Char"/>
    <w:basedOn w:val="Standardstycketeckensnitt"/>
    <w:link w:val="Sidhuvud"/>
    <w:uiPriority w:val="99"/>
    <w:rsid w:val="00566B03"/>
    <w:rPr>
      <w:rFonts w:ascii="Open Sans" w:hAnsi="Open Sans"/>
      <w:sz w:val="20"/>
    </w:rPr>
  </w:style>
  <w:style w:type="paragraph" w:styleId="Sidfot">
    <w:name w:val="footer"/>
    <w:basedOn w:val="Normal"/>
    <w:link w:val="SidfotChar"/>
    <w:uiPriority w:val="99"/>
    <w:unhideWhenUsed/>
    <w:rsid w:val="00566B03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6B03"/>
    <w:rPr>
      <w:rFonts w:ascii="Open Sans" w:hAnsi="Open Sans"/>
      <w:sz w:val="20"/>
    </w:rPr>
  </w:style>
  <w:style w:type="paragraph" w:customStyle="1" w:styleId="kontakta">
    <w:name w:val="kontakta"/>
    <w:basedOn w:val="Normal"/>
    <w:autoRedefine/>
    <w:qFormat/>
    <w:rsid w:val="002232D3"/>
    <w:rPr>
      <w:rFonts w:ascii="Open Sans SemiBold" w:hAnsi="Open Sans SemiBold" w:cs="Open Sans SemiBold"/>
      <w:b/>
      <w:bCs/>
      <w:sz w:val="28"/>
      <w:szCs w:val="28"/>
    </w:rPr>
  </w:style>
  <w:style w:type="paragraph" w:styleId="Normalwebb">
    <w:name w:val="Normal (Web)"/>
    <w:basedOn w:val="Normal"/>
    <w:autoRedefine/>
    <w:uiPriority w:val="99"/>
    <w:unhideWhenUsed/>
    <w:qFormat/>
    <w:rsid w:val="00DB57D1"/>
    <w:pPr>
      <w:shd w:val="clear" w:color="auto" w:fill="FFFFFF"/>
      <w:spacing w:after="225"/>
    </w:pPr>
    <w:rPr>
      <w:rFonts w:eastAsia="Times New Roman" w:cs="Open Sans"/>
      <w:color w:val="000000"/>
      <w:sz w:val="21"/>
      <w:szCs w:val="21"/>
      <w:lang w:val="en-US" w:eastAsia="sv-SE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B045D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B045D"/>
    <w:rPr>
      <w:rFonts w:eastAsiaTheme="minorEastAsia"/>
      <w:color w:val="5A5A5A" w:themeColor="text1" w:themeTint="A5"/>
      <w:spacing w:val="15"/>
      <w:sz w:val="22"/>
      <w:szCs w:val="22"/>
    </w:rPr>
  </w:style>
  <w:style w:type="numbering" w:customStyle="1" w:styleId="Aktuelllista1">
    <w:name w:val="Aktuell lista1"/>
    <w:uiPriority w:val="99"/>
    <w:rsid w:val="00FE3D68"/>
    <w:pPr>
      <w:numPr>
        <w:numId w:val="20"/>
      </w:numPr>
    </w:pPr>
  </w:style>
  <w:style w:type="numbering" w:customStyle="1" w:styleId="Aktuelllista2">
    <w:name w:val="Aktuell lista2"/>
    <w:uiPriority w:val="99"/>
    <w:rsid w:val="00815365"/>
    <w:pPr>
      <w:numPr>
        <w:numId w:val="22"/>
      </w:numPr>
    </w:pPr>
  </w:style>
  <w:style w:type="numbering" w:customStyle="1" w:styleId="Aktuelllista3">
    <w:name w:val="Aktuell lista3"/>
    <w:uiPriority w:val="99"/>
    <w:rsid w:val="00815365"/>
    <w:pPr>
      <w:numPr>
        <w:numId w:val="24"/>
      </w:numPr>
    </w:pPr>
  </w:style>
  <w:style w:type="numbering" w:customStyle="1" w:styleId="Aktuelllista4">
    <w:name w:val="Aktuell lista4"/>
    <w:uiPriority w:val="99"/>
    <w:rsid w:val="00815365"/>
    <w:pPr>
      <w:numPr>
        <w:numId w:val="26"/>
      </w:numPr>
    </w:pPr>
  </w:style>
  <w:style w:type="paragraph" w:styleId="Punktlista">
    <w:name w:val="List Bullet"/>
    <w:basedOn w:val="Liststycke"/>
    <w:uiPriority w:val="99"/>
    <w:unhideWhenUsed/>
    <w:rsid w:val="002A0CF3"/>
    <w:pPr>
      <w:numPr>
        <w:numId w:val="27"/>
      </w:numPr>
      <w:spacing w:line="480" w:lineRule="auto"/>
    </w:pPr>
  </w:style>
  <w:style w:type="table" w:styleId="Tabellrutnt">
    <w:name w:val="Table Grid"/>
    <w:basedOn w:val="Normaltabell"/>
    <w:uiPriority w:val="39"/>
    <w:rsid w:val="00A867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fortstt3">
    <w:name w:val="List Continue 3"/>
    <w:basedOn w:val="Normal"/>
    <w:uiPriority w:val="99"/>
    <w:unhideWhenUsed/>
    <w:rsid w:val="00F219F6"/>
    <w:pPr>
      <w:spacing w:after="120"/>
      <w:ind w:left="849"/>
      <w:contextualSpacing/>
    </w:pPr>
  </w:style>
  <w:style w:type="character" w:customStyle="1" w:styleId="Rubrik4Char">
    <w:name w:val="Rubrik 4 Char"/>
    <w:basedOn w:val="Standardstycketeckensnitt"/>
    <w:link w:val="Rubrik4"/>
    <w:uiPriority w:val="9"/>
    <w:rsid w:val="00EB219B"/>
    <w:rPr>
      <w:rFonts w:ascii="Hurme Geometric Sans 4" w:eastAsia="Times New Roman" w:hAnsi="Hurme Geometric Sans 4" w:cs="Open Sans"/>
      <w:b/>
      <w:bCs/>
      <w:color w:val="000000"/>
      <w:shd w:val="clear" w:color="auto" w:fill="FFFFFF"/>
      <w:lang w:val="en-US" w:eastAsia="sv-SE"/>
    </w:rPr>
  </w:style>
  <w:style w:type="character" w:customStyle="1" w:styleId="Rubrik5Char">
    <w:name w:val="Rubrik 5 Char"/>
    <w:basedOn w:val="Standardstycketeckensnitt"/>
    <w:link w:val="Rubrik5"/>
    <w:uiPriority w:val="9"/>
    <w:rsid w:val="007D57CA"/>
    <w:rPr>
      <w:rFonts w:ascii="Hurme Geometric Sans 4" w:eastAsia="Times New Roman" w:hAnsi="Hurme Geometric Sans 4" w:cs="Open Sans"/>
      <w:b/>
      <w:bCs/>
      <w:color w:val="000000"/>
      <w:sz w:val="20"/>
      <w:szCs w:val="20"/>
      <w:shd w:val="clear" w:color="auto" w:fill="FFFFFF"/>
      <w:lang w:eastAsia="sv-SE"/>
    </w:rPr>
  </w:style>
  <w:style w:type="character" w:styleId="Stark">
    <w:name w:val="Strong"/>
    <w:basedOn w:val="Standardstycketeckensnitt"/>
    <w:uiPriority w:val="22"/>
    <w:qFormat/>
    <w:rsid w:val="00EB219B"/>
    <w:rPr>
      <w:rFonts w:ascii="Inter" w:hAnsi="Inter"/>
      <w:b/>
      <w:bCs/>
      <w:i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9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medlinkab811.sharepoint.com/sites/OrganizationAssetsLibrary/Delade%20dokument/Mallar/Medlink%20tidrapport_SSK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30D65EC6183364D99956BC3510CE07C" ma:contentTypeVersion="2" ma:contentTypeDescription="Skapa ett nytt dokument." ma:contentTypeScope="" ma:versionID="fc750177b7950c21868be0cb190fc109">
  <xsd:schema xmlns:xsd="http://www.w3.org/2001/XMLSchema" xmlns:xs="http://www.w3.org/2001/XMLSchema" xmlns:p="http://schemas.microsoft.com/office/2006/metadata/properties" xmlns:ns2="3a4f68dd-0298-4c65-b8fd-c163756dd9ed" targetNamespace="http://schemas.microsoft.com/office/2006/metadata/properties" ma:root="true" ma:fieldsID="523b9ad9b3acfcec1513e6b26d7bbf2e" ns2:_="">
    <xsd:import namespace="3a4f68dd-0298-4c65-b8fd-c163756dd9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4f68dd-0298-4c65-b8fd-c163756d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05AB2F-FBB1-4953-8E88-45E2E49F57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323C82-BE75-40F1-917D-0302865E0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4f68dd-0298-4c65-b8fd-c163756dd9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E51B55-A565-4F13-9946-4A01A086C7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Medlink%20tidrapport_SSK.dotx</Template>
  <TotalTime>1</TotalTime>
  <Pages>1</Pages>
  <Words>118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Åsa Dahlqvist</cp:lastModifiedBy>
  <cp:revision>2</cp:revision>
  <cp:lastPrinted>2022-10-31T13:25:00Z</cp:lastPrinted>
  <dcterms:created xsi:type="dcterms:W3CDTF">2023-10-10T09:41:00Z</dcterms:created>
  <dcterms:modified xsi:type="dcterms:W3CDTF">2023-10-10T09:41:00Z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0x010100430D65EC6183364D99956BC3510CE07C</vt:lpwstr>
  </property>
</Properties>
</file>