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C14D" w14:textId="685FEAF9" w:rsidR="00814829" w:rsidRPr="00814829" w:rsidRDefault="00814829" w:rsidP="009B668A">
      <w:pPr>
        <w:pStyle w:val="Koptekst"/>
        <w:tabs>
          <w:tab w:val="clear" w:pos="4536"/>
          <w:tab w:val="center" w:pos="4820"/>
        </w:tabs>
        <w:spacing w:line="264" w:lineRule="auto"/>
        <w:rPr>
          <w:sz w:val="22"/>
        </w:rPr>
      </w:pPr>
      <w:r w:rsidRPr="00814829">
        <w:rPr>
          <w:rFonts w:ascii="Lucida Grande" w:hAnsi="Lucida Grande" w:cs="Lucida Grande"/>
          <w:b/>
          <w:bCs/>
          <w:color w:val="154063"/>
          <w:sz w:val="22"/>
        </w:rPr>
        <w:t>Aanvraagformulier voor tijdelijke vrijstelling</w:t>
      </w:r>
      <w:r>
        <w:rPr>
          <w:rFonts w:ascii="Lucida Grande" w:hAnsi="Lucida Grande" w:cs="Lucida Grande"/>
          <w:b/>
          <w:bCs/>
          <w:color w:val="154063"/>
          <w:sz w:val="22"/>
        </w:rPr>
        <w:t xml:space="preserve"> </w:t>
      </w:r>
      <w:r w:rsidRPr="00814829">
        <w:rPr>
          <w:rFonts w:ascii="Lucida Grande" w:hAnsi="Lucida Grande" w:cs="Lucida Grande"/>
          <w:b/>
          <w:bCs/>
          <w:color w:val="154063"/>
          <w:sz w:val="22"/>
        </w:rPr>
        <w:t>in verband met zwangerschap, arbeidsongeschiktheid</w:t>
      </w:r>
      <w:r>
        <w:rPr>
          <w:rFonts w:ascii="Lucida Grande" w:hAnsi="Lucida Grande" w:cs="Lucida Grande"/>
          <w:b/>
          <w:bCs/>
          <w:color w:val="154063"/>
          <w:sz w:val="22"/>
        </w:rPr>
        <w:t xml:space="preserve"> </w:t>
      </w:r>
      <w:r w:rsidRPr="00814829">
        <w:rPr>
          <w:rFonts w:ascii="Lucida Grande" w:hAnsi="Lucida Grande" w:cs="Lucida Grande"/>
          <w:b/>
          <w:bCs/>
          <w:color w:val="154063"/>
          <w:sz w:val="22"/>
        </w:rPr>
        <w:t>of verblijf buitenland/langdurig verlof</w:t>
      </w:r>
    </w:p>
    <w:p w14:paraId="4D90DA15" w14:textId="77777777" w:rsidR="009B668A" w:rsidRDefault="009B668A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4E05B61B" w14:textId="2F6194A9" w:rsidR="00CD7A3B" w:rsidRPr="00026A4C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r w:rsidRPr="00026A4C">
        <w:rPr>
          <w:rStyle w:val="normaltextrun"/>
          <w:rFonts w:ascii="Lucida Grande" w:hAnsi="Lucida Grande" w:cs="Lucida Grande"/>
          <w:sz w:val="20"/>
          <w:szCs w:val="20"/>
        </w:rPr>
        <w:t>Naam:</w:t>
      </w:r>
      <w:r w:rsidR="009B668A">
        <w:rPr>
          <w:rStyle w:val="normaltextrun"/>
          <w:rFonts w:ascii="Lucida Grande" w:hAnsi="Lucida Grande" w:cs="Lucida Grande"/>
          <w:sz w:val="20"/>
          <w:szCs w:val="20"/>
        </w:rPr>
        <w:t xml:space="preserve"> </w:t>
      </w:r>
    </w:p>
    <w:p w14:paraId="4B8170C5" w14:textId="77777777" w:rsidR="009B668A" w:rsidRDefault="009B668A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4C28054C" w14:textId="490B246E" w:rsidR="00CD7A3B" w:rsidRPr="00026A4C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r w:rsidRPr="00026A4C">
        <w:rPr>
          <w:rStyle w:val="normaltextrun"/>
          <w:rFonts w:ascii="Lucida Grande" w:hAnsi="Lucida Grande" w:cs="Lucida Grande"/>
          <w:sz w:val="20"/>
          <w:szCs w:val="20"/>
        </w:rPr>
        <w:t>Adres:</w:t>
      </w:r>
      <w:r w:rsidR="009B668A">
        <w:rPr>
          <w:rStyle w:val="normaltextrun"/>
          <w:rFonts w:ascii="Lucida Grande" w:hAnsi="Lucida Grande" w:cs="Lucida Grande"/>
          <w:sz w:val="20"/>
          <w:szCs w:val="20"/>
        </w:rPr>
        <w:t xml:space="preserve"> </w:t>
      </w:r>
    </w:p>
    <w:p w14:paraId="2A146FAA" w14:textId="77777777" w:rsidR="009B668A" w:rsidRDefault="009B668A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36600622" w14:textId="3FD0031E" w:rsidR="00CD7A3B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  <w:r w:rsidRPr="00026A4C">
        <w:rPr>
          <w:rStyle w:val="normaltextrun"/>
          <w:rFonts w:ascii="Lucida Grande" w:hAnsi="Lucida Grande" w:cs="Lucida Grande"/>
          <w:sz w:val="20"/>
          <w:szCs w:val="20"/>
        </w:rPr>
        <w:t>Postcode en woonplaats:</w:t>
      </w:r>
      <w:r w:rsidR="009B668A">
        <w:rPr>
          <w:rStyle w:val="normaltextrun"/>
          <w:rFonts w:ascii="Lucida Grande" w:hAnsi="Lucida Grande" w:cs="Lucida Grande"/>
          <w:sz w:val="20"/>
          <w:szCs w:val="20"/>
        </w:rPr>
        <w:t xml:space="preserve"> </w:t>
      </w:r>
    </w:p>
    <w:p w14:paraId="1FED4753" w14:textId="77777777" w:rsidR="00F8371F" w:rsidRDefault="00F8371F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66DCE066" w14:textId="02D60BDC" w:rsidR="00F8371F" w:rsidRPr="00026A4C" w:rsidRDefault="00F8371F" w:rsidP="009B668A">
      <w:pPr>
        <w:pStyle w:val="paragraph"/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r>
        <w:rPr>
          <w:rStyle w:val="normaltextrun"/>
          <w:rFonts w:ascii="Lucida Grande" w:hAnsi="Lucida Grande" w:cs="Lucida Grande"/>
          <w:sz w:val="20"/>
          <w:szCs w:val="20"/>
        </w:rPr>
        <w:t xml:space="preserve">BIG: </w:t>
      </w:r>
    </w:p>
    <w:p w14:paraId="0300F542" w14:textId="77777777" w:rsidR="00CD3944" w:rsidRDefault="00CD3944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b/>
          <w:bCs/>
          <w:sz w:val="22"/>
          <w:szCs w:val="22"/>
        </w:rPr>
      </w:pPr>
    </w:p>
    <w:p w14:paraId="282FE24E" w14:textId="2F5444E8" w:rsidR="00CD7A3B" w:rsidRPr="003C7B74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2"/>
          <w:szCs w:val="22"/>
        </w:rPr>
      </w:pPr>
      <w:r w:rsidRPr="003C7B74">
        <w:rPr>
          <w:rStyle w:val="normaltextrun"/>
          <w:rFonts w:ascii="Lucida Grande" w:hAnsi="Lucida Grande" w:cs="Lucida Grande"/>
          <w:b/>
          <w:bCs/>
          <w:sz w:val="22"/>
          <w:szCs w:val="22"/>
        </w:rPr>
        <w:t>Reden voor tijdelijk</w:t>
      </w:r>
      <w:r w:rsidR="00CD3944">
        <w:rPr>
          <w:rStyle w:val="normaltextrun"/>
          <w:rFonts w:ascii="Lucida Grande" w:hAnsi="Lucida Grande" w:cs="Lucida Grande"/>
          <w:b/>
          <w:bCs/>
          <w:sz w:val="22"/>
          <w:szCs w:val="22"/>
        </w:rPr>
        <w:t>e vrijstelling</w:t>
      </w:r>
    </w:p>
    <w:p w14:paraId="50099557" w14:textId="60A89453" w:rsidR="00CD7A3B" w:rsidRPr="007B7D5D" w:rsidRDefault="00FD5EDD" w:rsidP="009B668A">
      <w:pPr>
        <w:pStyle w:val="paragraph"/>
        <w:tabs>
          <w:tab w:val="left" w:pos="426"/>
        </w:tabs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sdt>
        <w:sdtPr>
          <w:rPr>
            <w:rStyle w:val="tabchar"/>
            <w:rFonts w:ascii="Lucida Grande" w:hAnsi="Lucida Grande" w:cs="Lucida Grande"/>
            <w:sz w:val="20"/>
            <w:szCs w:val="20"/>
          </w:rPr>
          <w:id w:val="86100613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abchar"/>
          </w:rPr>
        </w:sdtEndPr>
        <w:sdtContent>
          <w:r w:rsidR="005016DF">
            <w:rPr>
              <w:rStyle w:val="tabchar"/>
              <w:rFonts w:ascii="MS Gothic" w:eastAsia="MS Gothic" w:hAnsi="MS Gothic" w:cs="Lucida Grande" w:hint="eastAsia"/>
              <w:sz w:val="20"/>
              <w:szCs w:val="20"/>
            </w:rPr>
            <w:t>☐</w:t>
          </w:r>
        </w:sdtContent>
      </w:sdt>
      <w:r w:rsidR="005016DF">
        <w:rPr>
          <w:rStyle w:val="tabchar"/>
          <w:rFonts w:ascii="Lucida Grande" w:hAnsi="Lucida Grande" w:cs="Lucida Grande"/>
          <w:sz w:val="20"/>
          <w:szCs w:val="20"/>
        </w:rPr>
        <w:tab/>
      </w:r>
      <w:proofErr w:type="gramStart"/>
      <w:r w:rsidR="00CD7A3B" w:rsidRPr="007B7D5D">
        <w:rPr>
          <w:rStyle w:val="normaltextrun"/>
          <w:rFonts w:ascii="Lucida Grande" w:hAnsi="Lucida Grande" w:cs="Lucida Grande"/>
          <w:sz w:val="20"/>
          <w:szCs w:val="20"/>
        </w:rPr>
        <w:t>zwangerschap</w:t>
      </w:r>
      <w:r w:rsidR="00915AA1">
        <w:rPr>
          <w:rStyle w:val="normaltextrun"/>
          <w:rFonts w:ascii="Lucida Grande" w:hAnsi="Lucida Grande" w:cs="Lucida Grande"/>
          <w:sz w:val="20"/>
          <w:szCs w:val="20"/>
        </w:rPr>
        <w:t>sverlof</w:t>
      </w:r>
      <w:proofErr w:type="gramEnd"/>
    </w:p>
    <w:p w14:paraId="1AB2FDA1" w14:textId="4EE439B1" w:rsidR="00CD7A3B" w:rsidRPr="007B7D5D" w:rsidRDefault="00FD5EDD" w:rsidP="009B668A">
      <w:pPr>
        <w:pStyle w:val="paragraph"/>
        <w:tabs>
          <w:tab w:val="left" w:pos="426"/>
        </w:tabs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sdt>
        <w:sdtPr>
          <w:rPr>
            <w:rStyle w:val="normaltextrun"/>
            <w:rFonts w:ascii="Lucida Grande" w:hAnsi="Lucida Grande" w:cs="Lucida Grande"/>
            <w:sz w:val="20"/>
            <w:szCs w:val="20"/>
          </w:rPr>
          <w:id w:val="-30940870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5016DF">
            <w:rPr>
              <w:rStyle w:val="normaltextrun"/>
              <w:rFonts w:ascii="MS Gothic" w:eastAsia="MS Gothic" w:hAnsi="MS Gothic" w:cs="Lucida Grande" w:hint="eastAsia"/>
              <w:sz w:val="20"/>
              <w:szCs w:val="20"/>
            </w:rPr>
            <w:t>☐</w:t>
          </w:r>
        </w:sdtContent>
      </w:sdt>
      <w:r w:rsidR="005016DF">
        <w:rPr>
          <w:rStyle w:val="normaltextrun"/>
          <w:rFonts w:ascii="Lucida Grande" w:hAnsi="Lucida Grande" w:cs="Lucida Grande"/>
          <w:sz w:val="20"/>
          <w:szCs w:val="20"/>
        </w:rPr>
        <w:tab/>
      </w:r>
      <w:proofErr w:type="gramStart"/>
      <w:r w:rsidR="00CD7A3B" w:rsidRPr="007B7D5D">
        <w:rPr>
          <w:rStyle w:val="normaltextrun"/>
          <w:rFonts w:ascii="Lucida Grande" w:hAnsi="Lucida Grande" w:cs="Lucida Grande"/>
          <w:sz w:val="20"/>
          <w:szCs w:val="20"/>
        </w:rPr>
        <w:t>ziekte</w:t>
      </w:r>
      <w:proofErr w:type="gramEnd"/>
      <w:r w:rsidR="00CD7A3B" w:rsidRPr="007B7D5D">
        <w:rPr>
          <w:rStyle w:val="normaltextrun"/>
          <w:rFonts w:ascii="Lucida Grande" w:hAnsi="Lucida Grande" w:cs="Lucida Grande"/>
          <w:sz w:val="20"/>
          <w:szCs w:val="20"/>
        </w:rPr>
        <w:t xml:space="preserve"> of langdurige arbeidsongeschiktheid</w:t>
      </w:r>
    </w:p>
    <w:p w14:paraId="5FB8C6DA" w14:textId="4A3011DB" w:rsidR="00CD7A3B" w:rsidRPr="007B7D5D" w:rsidRDefault="00FD5EDD" w:rsidP="009B668A">
      <w:pPr>
        <w:pStyle w:val="paragraph"/>
        <w:tabs>
          <w:tab w:val="left" w:pos="426"/>
        </w:tabs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sdt>
        <w:sdtPr>
          <w:rPr>
            <w:rStyle w:val="tabchar"/>
            <w:rFonts w:ascii="Lucida Grande" w:hAnsi="Lucida Grande" w:cs="Lucida Grande"/>
            <w:sz w:val="20"/>
            <w:szCs w:val="20"/>
          </w:rPr>
          <w:id w:val="96771110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abchar"/>
          </w:rPr>
        </w:sdtEndPr>
        <w:sdtContent>
          <w:r w:rsidR="005016DF">
            <w:rPr>
              <w:rStyle w:val="tabchar"/>
              <w:rFonts w:ascii="MS Gothic" w:eastAsia="MS Gothic" w:hAnsi="MS Gothic" w:cs="Lucida Grande" w:hint="eastAsia"/>
              <w:sz w:val="20"/>
              <w:szCs w:val="20"/>
            </w:rPr>
            <w:t>☐</w:t>
          </w:r>
        </w:sdtContent>
      </w:sdt>
      <w:r w:rsidR="005016DF">
        <w:rPr>
          <w:rStyle w:val="tabchar"/>
          <w:rFonts w:ascii="Lucida Grande" w:hAnsi="Lucida Grande" w:cs="Lucida Grande"/>
          <w:sz w:val="20"/>
          <w:szCs w:val="20"/>
        </w:rPr>
        <w:tab/>
      </w:r>
      <w:proofErr w:type="gramStart"/>
      <w:r w:rsidR="00CD7A3B" w:rsidRPr="007B7D5D">
        <w:rPr>
          <w:rStyle w:val="normaltextrun"/>
          <w:rFonts w:ascii="Lucida Grande" w:hAnsi="Lucida Grande" w:cs="Lucida Grande"/>
          <w:sz w:val="20"/>
          <w:szCs w:val="20"/>
        </w:rPr>
        <w:t>langdurig</w:t>
      </w:r>
      <w:proofErr w:type="gramEnd"/>
      <w:r w:rsidR="00CD7A3B" w:rsidRPr="007B7D5D">
        <w:rPr>
          <w:rStyle w:val="normaltextrun"/>
          <w:rFonts w:ascii="Lucida Grande" w:hAnsi="Lucida Grande" w:cs="Lucida Grande"/>
          <w:sz w:val="20"/>
          <w:szCs w:val="20"/>
        </w:rPr>
        <w:t xml:space="preserve"> verlof</w:t>
      </w:r>
    </w:p>
    <w:p w14:paraId="2D49627E" w14:textId="77777777" w:rsidR="00CD3944" w:rsidRDefault="00CD3944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b/>
          <w:bCs/>
          <w:sz w:val="22"/>
          <w:szCs w:val="22"/>
        </w:rPr>
      </w:pPr>
    </w:p>
    <w:p w14:paraId="0CFADF61" w14:textId="29F9EB43" w:rsidR="00CD7A3B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Lucida Grande" w:hAnsi="Lucida Grande" w:cs="Lucida Grande"/>
          <w:sz w:val="22"/>
          <w:szCs w:val="22"/>
        </w:rPr>
      </w:pPr>
      <w:r w:rsidRPr="3FBB018D">
        <w:rPr>
          <w:rStyle w:val="normaltextrun"/>
          <w:rFonts w:ascii="Lucida Grande" w:hAnsi="Lucida Grande" w:cs="Lucida Grande"/>
          <w:b/>
          <w:bCs/>
          <w:sz w:val="22"/>
          <w:szCs w:val="22"/>
        </w:rPr>
        <w:t xml:space="preserve">Periode </w:t>
      </w:r>
      <w:r w:rsidR="00F8371F">
        <w:rPr>
          <w:rStyle w:val="normaltextrun"/>
          <w:rFonts w:ascii="Lucida Grande" w:hAnsi="Lucida Grande" w:cs="Lucida Grande"/>
          <w:b/>
          <w:bCs/>
          <w:sz w:val="22"/>
          <w:szCs w:val="22"/>
        </w:rPr>
        <w:t>van vrijstelling</w:t>
      </w:r>
      <w:r w:rsidR="00A60BFD">
        <w:rPr>
          <w:rStyle w:val="Voetnootmarkering"/>
          <w:rFonts w:ascii="Lucida Grande" w:hAnsi="Lucida Grande" w:cs="Lucida Grande"/>
          <w:sz w:val="22"/>
          <w:szCs w:val="22"/>
        </w:rPr>
        <w:footnoteReference w:id="2"/>
      </w:r>
    </w:p>
    <w:p w14:paraId="3F28B161" w14:textId="682FB511" w:rsidR="00CD7A3B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Van</w:t>
      </w:r>
    </w:p>
    <w:p w14:paraId="31354176" w14:textId="77777777" w:rsidR="00EF495D" w:rsidRDefault="00EF495D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7E4E2407" w14:textId="1B1C8C0B" w:rsidR="00CD7A3B" w:rsidRDefault="5D64BE50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Tot</w:t>
      </w:r>
    </w:p>
    <w:p w14:paraId="65BEC496" w14:textId="77777777" w:rsidR="009B668A" w:rsidRPr="00CD3944" w:rsidRDefault="009B668A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33C07E07" w14:textId="77777777" w:rsidR="00314F07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Toelichting</w:t>
      </w:r>
    </w:p>
    <w:p w14:paraId="2F01E717" w14:textId="77777777" w:rsidR="009B668A" w:rsidRPr="00CD3944" w:rsidRDefault="009B668A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21C4C953" w14:textId="2778A03F" w:rsidR="00CD7A3B" w:rsidRPr="00CD3944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Wil</w:t>
      </w:r>
      <w:r w:rsidR="00087329">
        <w:rPr>
          <w:rStyle w:val="normaltextrun"/>
          <w:rFonts w:ascii="Lucida Grande" w:hAnsi="Lucida Grande" w:cs="Lucida Grande"/>
          <w:sz w:val="20"/>
          <w:szCs w:val="20"/>
        </w:rPr>
        <w:t xml:space="preserve"> je een</w:t>
      </w:r>
      <w:r w:rsidRPr="00CD3944">
        <w:rPr>
          <w:rStyle w:val="normaltextrun"/>
          <w:rFonts w:ascii="Lucida Grande" w:hAnsi="Lucida Grande" w:cs="Lucida Grande"/>
          <w:sz w:val="20"/>
          <w:szCs w:val="20"/>
        </w:rPr>
        <w:t xml:space="preserve"> ‘bewijs’ meesturen? Dit kan </w:t>
      </w:r>
      <w:r w:rsidR="00FA4A47">
        <w:rPr>
          <w:rStyle w:val="normaltextrun"/>
          <w:rFonts w:ascii="Lucida Grande" w:hAnsi="Lucida Grande" w:cs="Lucida Grande"/>
          <w:sz w:val="20"/>
          <w:szCs w:val="20"/>
        </w:rPr>
        <w:t>een kopie van d</w:t>
      </w:r>
      <w:r w:rsidRPr="00CD3944">
        <w:rPr>
          <w:rStyle w:val="normaltextrun"/>
          <w:rFonts w:ascii="Lucida Grande" w:hAnsi="Lucida Grande" w:cs="Lucida Grande"/>
          <w:sz w:val="20"/>
          <w:szCs w:val="20"/>
        </w:rPr>
        <w:t>e volgende documenten zijn:</w:t>
      </w:r>
      <w:r w:rsidRPr="00CD3944">
        <w:rPr>
          <w:rStyle w:val="eop"/>
          <w:rFonts w:ascii="Lucida Grande" w:hAnsi="Lucida Grande" w:cs="Lucida Grande"/>
          <w:sz w:val="20"/>
          <w:szCs w:val="20"/>
        </w:rPr>
        <w:t> </w:t>
      </w:r>
    </w:p>
    <w:p w14:paraId="156C40C2" w14:textId="2C443C8E" w:rsidR="00CD7A3B" w:rsidRPr="00CD3944" w:rsidRDefault="00FA4A47" w:rsidP="009B668A">
      <w:pPr>
        <w:pStyle w:val="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360" w:lineRule="auto"/>
        <w:ind w:left="0" w:firstLine="0"/>
        <w:textAlignment w:val="baseline"/>
        <w:rPr>
          <w:rFonts w:ascii="Lucida Grande" w:hAnsi="Lucida Grande" w:cs="Lucida Grande"/>
          <w:sz w:val="20"/>
          <w:szCs w:val="20"/>
        </w:rPr>
      </w:pPr>
      <w:proofErr w:type="gramStart"/>
      <w:r>
        <w:rPr>
          <w:rStyle w:val="normaltextrun"/>
          <w:rFonts w:ascii="Lucida Grande" w:hAnsi="Lucida Grande" w:cs="Lucida Grande"/>
          <w:sz w:val="20"/>
          <w:szCs w:val="20"/>
        </w:rPr>
        <w:t>z</w:t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>wangerschapsverklaring</w:t>
      </w:r>
      <w:proofErr w:type="gramEnd"/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 xml:space="preserve"> of geboortekaartje</w:t>
      </w:r>
      <w:r w:rsidR="00CD7A3B" w:rsidRPr="00CD3944">
        <w:rPr>
          <w:rStyle w:val="eop"/>
          <w:rFonts w:ascii="Lucida Grande" w:hAnsi="Lucida Grande" w:cs="Lucida Grande"/>
          <w:sz w:val="20"/>
          <w:szCs w:val="20"/>
        </w:rPr>
        <w:t> </w:t>
      </w:r>
    </w:p>
    <w:p w14:paraId="74FD1084" w14:textId="6BB012A2" w:rsidR="00CD7A3B" w:rsidRPr="00CD3944" w:rsidRDefault="00FA4A47" w:rsidP="009B668A">
      <w:pPr>
        <w:pStyle w:val="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360" w:lineRule="auto"/>
        <w:ind w:left="0" w:firstLine="0"/>
        <w:textAlignment w:val="baseline"/>
        <w:rPr>
          <w:rFonts w:ascii="Lucida Grande" w:hAnsi="Lucida Grande" w:cs="Lucida Grande"/>
          <w:sz w:val="20"/>
          <w:szCs w:val="20"/>
        </w:rPr>
      </w:pPr>
      <w:proofErr w:type="gramStart"/>
      <w:r>
        <w:rPr>
          <w:rStyle w:val="normaltextrun"/>
          <w:rFonts w:ascii="Lucida Grande" w:hAnsi="Lucida Grande" w:cs="Lucida Grande"/>
          <w:sz w:val="20"/>
          <w:szCs w:val="20"/>
        </w:rPr>
        <w:t>v</w:t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>erklaring</w:t>
      </w:r>
      <w:proofErr w:type="gramEnd"/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 xml:space="preserve"> huisarts of arbo-arts</w:t>
      </w:r>
      <w:r w:rsidR="00CD7A3B" w:rsidRPr="00CD3944">
        <w:rPr>
          <w:rStyle w:val="eop"/>
          <w:rFonts w:ascii="Lucida Grande" w:hAnsi="Lucida Grande" w:cs="Lucida Grande"/>
          <w:sz w:val="20"/>
          <w:szCs w:val="20"/>
        </w:rPr>
        <w:t> </w:t>
      </w:r>
    </w:p>
    <w:p w14:paraId="2B6F8114" w14:textId="7E3E3373" w:rsidR="00CD7A3B" w:rsidRPr="00CD3944" w:rsidRDefault="00CD7A3B" w:rsidP="009B668A">
      <w:pPr>
        <w:pStyle w:val="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360" w:lineRule="auto"/>
        <w:ind w:left="0" w:firstLine="0"/>
        <w:textAlignment w:val="baseline"/>
        <w:rPr>
          <w:rFonts w:ascii="Lucida Grande" w:hAnsi="Lucida Grande" w:cs="Lucida Grande"/>
          <w:sz w:val="20"/>
          <w:szCs w:val="20"/>
        </w:rPr>
      </w:pPr>
      <w:proofErr w:type="gramStart"/>
      <w:r w:rsidRPr="00CD3944">
        <w:rPr>
          <w:rStyle w:val="normaltextrun"/>
          <w:rFonts w:ascii="Lucida Grande" w:hAnsi="Lucida Grande" w:cs="Lucida Grande"/>
          <w:sz w:val="20"/>
          <w:szCs w:val="20"/>
        </w:rPr>
        <w:t>ticket</w:t>
      </w:r>
      <w:proofErr w:type="gramEnd"/>
      <w:r w:rsidRPr="00CD3944">
        <w:rPr>
          <w:rStyle w:val="eop"/>
          <w:rFonts w:ascii="Lucida Grande" w:hAnsi="Lucida Grande" w:cs="Lucida Grande"/>
          <w:sz w:val="20"/>
          <w:szCs w:val="20"/>
        </w:rPr>
        <w:t> </w:t>
      </w:r>
    </w:p>
    <w:p w14:paraId="04868AED" w14:textId="77777777" w:rsidR="00D12955" w:rsidRDefault="00D12955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58ACF163" w14:textId="10E38C35" w:rsidR="007B7D5D" w:rsidRPr="00CD3944" w:rsidRDefault="00CD7A3B" w:rsidP="009B668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Ondergetekende verklaart dat zij dit formulier naar waarheid heeft ingevuld.</w:t>
      </w:r>
    </w:p>
    <w:p w14:paraId="62C13DDF" w14:textId="5CC7B3FB" w:rsidR="00CD7A3B" w:rsidRPr="00CD3944" w:rsidRDefault="00CD7A3B" w:rsidP="009B668A">
      <w:pPr>
        <w:pStyle w:val="paragraph"/>
        <w:tabs>
          <w:tab w:val="left" w:pos="6237"/>
        </w:tabs>
        <w:spacing w:before="0" w:beforeAutospacing="0" w:after="0" w:afterAutospacing="0" w:line="360" w:lineRule="auto"/>
        <w:textAlignment w:val="baseline"/>
        <w:rPr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Ondertekening</w:t>
      </w:r>
      <w:r w:rsidR="009E69FA">
        <w:rPr>
          <w:rStyle w:val="normaltextrun"/>
          <w:rFonts w:ascii="Lucida Grande" w:hAnsi="Lucida Grande" w:cs="Lucida Grande"/>
          <w:sz w:val="20"/>
          <w:szCs w:val="20"/>
        </w:rPr>
        <w:tab/>
      </w:r>
      <w:r w:rsidRPr="00CD3944">
        <w:rPr>
          <w:rStyle w:val="normaltextrun"/>
          <w:rFonts w:ascii="Lucida Grande" w:hAnsi="Lucida Grande" w:cs="Lucida Grande"/>
          <w:sz w:val="20"/>
          <w:szCs w:val="20"/>
        </w:rPr>
        <w:t>datum</w:t>
      </w:r>
    </w:p>
    <w:p w14:paraId="65A01E21" w14:textId="77777777" w:rsidR="00FA7BC8" w:rsidRDefault="00FA7BC8" w:rsidP="009B668A">
      <w:pPr>
        <w:pStyle w:val="paragraph"/>
        <w:spacing w:before="0" w:beforeAutospacing="0" w:after="0" w:afterAutospacing="0" w:line="264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46A96536" w14:textId="77777777" w:rsidR="006E257B" w:rsidRDefault="006E257B" w:rsidP="009B668A">
      <w:pPr>
        <w:pStyle w:val="paragraph"/>
        <w:spacing w:before="0" w:beforeAutospacing="0" w:after="0" w:afterAutospacing="0" w:line="264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3C76AA57" w14:textId="77777777" w:rsidR="006E257B" w:rsidRPr="00CD3944" w:rsidRDefault="006E257B" w:rsidP="009B668A">
      <w:pPr>
        <w:pStyle w:val="paragraph"/>
        <w:spacing w:before="0" w:beforeAutospacing="0" w:after="0" w:afterAutospacing="0" w:line="264" w:lineRule="auto"/>
        <w:textAlignment w:val="baseline"/>
        <w:rPr>
          <w:rStyle w:val="normaltextrun"/>
          <w:rFonts w:ascii="Lucida Grande" w:hAnsi="Lucida Grande" w:cs="Lucida Grande"/>
          <w:sz w:val="20"/>
          <w:szCs w:val="20"/>
        </w:rPr>
      </w:pPr>
    </w:p>
    <w:p w14:paraId="36184E80" w14:textId="697687D0" w:rsidR="00292D90" w:rsidRPr="00996B9A" w:rsidRDefault="00314F07" w:rsidP="006E257B">
      <w:pPr>
        <w:pStyle w:val="paragraph"/>
        <w:spacing w:before="0" w:beforeAutospacing="0" w:after="0" w:afterAutospacing="0" w:line="264" w:lineRule="auto"/>
        <w:textAlignment w:val="baseline"/>
        <w:rPr>
          <w:rFonts w:ascii="Lucida Grande" w:hAnsi="Lucida Grande" w:cs="Lucida Grande"/>
          <w:sz w:val="20"/>
          <w:szCs w:val="20"/>
        </w:rPr>
      </w:pPr>
      <w:r w:rsidRPr="00CD3944">
        <w:rPr>
          <w:rStyle w:val="normaltextrun"/>
          <w:rFonts w:ascii="Lucida Grande" w:hAnsi="Lucida Grande" w:cs="Lucida Grande"/>
          <w:sz w:val="20"/>
          <w:szCs w:val="20"/>
        </w:rPr>
        <w:t>Je</w:t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 xml:space="preserve"> kunt dit formulier met bijlage</w:t>
      </w:r>
      <w:r w:rsidR="00424A4F">
        <w:rPr>
          <w:rStyle w:val="normaltextrun"/>
          <w:rFonts w:ascii="Lucida Grande" w:hAnsi="Lucida Grande" w:cs="Lucida Grande"/>
          <w:sz w:val="20"/>
          <w:szCs w:val="20"/>
        </w:rPr>
        <w:t>(</w:t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>n</w:t>
      </w:r>
      <w:r w:rsidR="00424A4F">
        <w:rPr>
          <w:rStyle w:val="normaltextrun"/>
          <w:rFonts w:ascii="Lucida Grande" w:hAnsi="Lucida Grande" w:cs="Lucida Grande"/>
          <w:sz w:val="20"/>
          <w:szCs w:val="20"/>
        </w:rPr>
        <w:t>)</w:t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 xml:space="preserve"> mailen naar </w:t>
      </w:r>
      <w:hyperlink r:id="rId11" w:tgtFrame="_blank" w:history="1">
        <w:r w:rsidR="00CD7A3B" w:rsidRPr="00CD3944">
          <w:rPr>
            <w:rStyle w:val="normaltextrun"/>
            <w:rFonts w:ascii="Lucida Grande" w:hAnsi="Lucida Grande" w:cs="Lucida Grande"/>
            <w:color w:val="0000FF"/>
            <w:sz w:val="20"/>
            <w:szCs w:val="20"/>
            <w:u w:val="single"/>
          </w:rPr>
          <w:t>kwaliteitsregister@knov.nl</w:t>
        </w:r>
      </w:hyperlink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 xml:space="preserve"> of sturen naar:</w:t>
      </w:r>
      <w:r w:rsidR="00FA7BC8" w:rsidRPr="00CD3944">
        <w:rPr>
          <w:rStyle w:val="normaltextrun"/>
          <w:rFonts w:ascii="Lucida Grande" w:hAnsi="Lucida Grande" w:cs="Lucida Grande"/>
          <w:sz w:val="20"/>
          <w:szCs w:val="20"/>
        </w:rPr>
        <w:br/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>KNOV</w:t>
      </w:r>
      <w:r w:rsidR="0071483C" w:rsidRPr="00CD3944">
        <w:rPr>
          <w:rFonts w:ascii="Lucida Grande" w:hAnsi="Lucida Grande" w:cs="Lucida Grande"/>
          <w:sz w:val="20"/>
          <w:szCs w:val="20"/>
        </w:rPr>
        <w:br/>
      </w:r>
      <w:proofErr w:type="gramStart"/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>Postbus  2001</w:t>
      </w:r>
      <w:proofErr w:type="gramEnd"/>
      <w:r w:rsidR="0071483C" w:rsidRPr="00CD3944">
        <w:rPr>
          <w:rFonts w:ascii="Lucida Grande" w:hAnsi="Lucida Grande" w:cs="Lucida Grande"/>
          <w:sz w:val="20"/>
          <w:szCs w:val="20"/>
        </w:rPr>
        <w:br/>
      </w:r>
      <w:r w:rsidR="00CD7A3B" w:rsidRPr="00CD3944">
        <w:rPr>
          <w:rStyle w:val="normaltextrun"/>
          <w:rFonts w:ascii="Lucida Grande" w:hAnsi="Lucida Grande" w:cs="Lucida Grande"/>
          <w:sz w:val="20"/>
          <w:szCs w:val="20"/>
        </w:rPr>
        <w:t>3500 GA  UTRECHT</w:t>
      </w:r>
    </w:p>
    <w:sectPr w:rsidR="00292D90" w:rsidRPr="00996B9A" w:rsidSect="00814829">
      <w:footerReference w:type="default" r:id="rId12"/>
      <w:headerReference w:type="first" r:id="rId13"/>
      <w:footerReference w:type="first" r:id="rId14"/>
      <w:pgSz w:w="11906" w:h="16838" w:code="9"/>
      <w:pgMar w:top="2552" w:right="1134" w:bottom="1134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449AA" w14:textId="77777777" w:rsidR="00FD5EDD" w:rsidRDefault="00FD5EDD" w:rsidP="00C810CB">
      <w:pPr>
        <w:spacing w:line="240" w:lineRule="auto"/>
      </w:pPr>
      <w:r>
        <w:separator/>
      </w:r>
    </w:p>
  </w:endnote>
  <w:endnote w:type="continuationSeparator" w:id="0">
    <w:p w14:paraId="0660C00D" w14:textId="77777777" w:rsidR="00FD5EDD" w:rsidRDefault="00FD5EDD" w:rsidP="00C810CB">
      <w:pPr>
        <w:spacing w:line="240" w:lineRule="auto"/>
      </w:pPr>
      <w:r>
        <w:continuationSeparator/>
      </w:r>
    </w:p>
  </w:endnote>
  <w:endnote w:type="continuationNotice" w:id="1">
    <w:p w14:paraId="4D70B0CD" w14:textId="77777777" w:rsidR="00FD5EDD" w:rsidRDefault="00FD5E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CA56" w14:textId="77777777" w:rsidR="00DF3475" w:rsidRDefault="00FF0429">
    <w:pPr>
      <w:pStyle w:val="Voettekst"/>
    </w:pPr>
    <w:r>
      <w:fldChar w:fldCharType="begin"/>
    </w:r>
    <w:r>
      <w:instrText xml:space="preserve"> PAGE   \* MERGEFORMAT </w:instrText>
    </w:r>
    <w:r>
      <w:fldChar w:fldCharType="separate"/>
    </w:r>
    <w:r w:rsidR="003E43FD">
      <w:rPr>
        <w:noProof/>
      </w:rPr>
      <w:t>2</w:t>
    </w:r>
    <w:r>
      <w:fldChar w:fldCharType="end"/>
    </w:r>
    <w:r>
      <w:t>/</w:t>
    </w:r>
    <w:fldSimple w:instr="NUMPAGES   \* MERGEFORMAT">
      <w:r w:rsidR="003E43FD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72D8" w14:textId="77777777" w:rsidR="00DE6375" w:rsidRDefault="007B4D20">
    <w:pPr>
      <w:pStyle w:val="Voettekst"/>
    </w:pPr>
    <w:r w:rsidRPr="00D96596">
      <w:rPr>
        <w:noProof/>
      </w:rPr>
      <w:drawing>
        <wp:anchor distT="0" distB="0" distL="114300" distR="114300" simplePos="0" relativeHeight="251658241" behindDoc="0" locked="0" layoutInCell="1" allowOverlap="1" wp14:anchorId="4B8218BA" wp14:editId="58FB72D5">
          <wp:simplePos x="0" y="0"/>
          <wp:positionH relativeFrom="column">
            <wp:posOffset>-2011045</wp:posOffset>
          </wp:positionH>
          <wp:positionV relativeFrom="paragraph">
            <wp:posOffset>-2954655</wp:posOffset>
          </wp:positionV>
          <wp:extent cx="9505950" cy="3317875"/>
          <wp:effectExtent l="0" t="0" r="6350" b="0"/>
          <wp:wrapNone/>
          <wp:docPr id="2126370817" name="Afbeelding 2126370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9056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5950" cy="331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14F6" w14:textId="77777777" w:rsidR="00FD5EDD" w:rsidRDefault="00FD5EDD" w:rsidP="00C810CB">
      <w:pPr>
        <w:spacing w:line="240" w:lineRule="auto"/>
      </w:pPr>
      <w:r>
        <w:separator/>
      </w:r>
    </w:p>
  </w:footnote>
  <w:footnote w:type="continuationSeparator" w:id="0">
    <w:p w14:paraId="5C377254" w14:textId="77777777" w:rsidR="00FD5EDD" w:rsidRDefault="00FD5EDD" w:rsidP="00C810CB">
      <w:pPr>
        <w:spacing w:line="240" w:lineRule="auto"/>
      </w:pPr>
      <w:r>
        <w:continuationSeparator/>
      </w:r>
    </w:p>
  </w:footnote>
  <w:footnote w:type="continuationNotice" w:id="1">
    <w:p w14:paraId="217386A9" w14:textId="77777777" w:rsidR="00FD5EDD" w:rsidRDefault="00FD5EDD">
      <w:pPr>
        <w:spacing w:line="240" w:lineRule="auto"/>
      </w:pPr>
    </w:p>
  </w:footnote>
  <w:footnote w:id="2">
    <w:p w14:paraId="7855FD44" w14:textId="75E45257" w:rsidR="00A60BFD" w:rsidRDefault="00A60BFD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CD3944" w:rsidRPr="00CD3944">
        <w:rPr>
          <w:rFonts w:ascii="Lucida Grande" w:hAnsi="Lucida Grande" w:cs="Lucida Grande"/>
          <w:sz w:val="18"/>
          <w:szCs w:val="18"/>
        </w:rPr>
        <w:t>Minimaal 2 maande</w:t>
      </w:r>
      <w:r w:rsidR="00087329">
        <w:rPr>
          <w:rFonts w:ascii="Lucida Grande" w:hAnsi="Lucida Grande" w:cs="Lucida Grande"/>
          <w:sz w:val="18"/>
          <w:szCs w:val="18"/>
        </w:rPr>
        <w:t>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C210" w14:textId="3C193CB2" w:rsidR="00130BE5" w:rsidRDefault="00424A4F" w:rsidP="00843606">
    <w:pPr>
      <w:pStyle w:val="Koptekst"/>
      <w:tabs>
        <w:tab w:val="clear" w:pos="4536"/>
        <w:tab w:val="center" w:pos="4820"/>
      </w:tabs>
      <w:jc w:val="right"/>
    </w:pPr>
    <w:r>
      <w:rPr>
        <w:noProof/>
      </w:rPr>
      <w:drawing>
        <wp:inline distT="0" distB="0" distL="0" distR="0" wp14:anchorId="3D1F5861" wp14:editId="768E50BC">
          <wp:extent cx="2798445" cy="505460"/>
          <wp:effectExtent l="0" t="0" r="1905" b="8890"/>
          <wp:docPr id="1313431624" name="Afbeelding 1" descr="Afbeelding met tekst, Lettertype, typografie, kalli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431624" name="Afbeelding 1" descr="Afbeelding met tekst, Lettertype, typografie, kalligrafie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8445" cy="505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D0E130" w14:textId="77777777" w:rsidR="007F06A4" w:rsidRDefault="007F06A4" w:rsidP="00843606">
    <w:pPr>
      <w:pStyle w:val="Koptekst"/>
      <w:tabs>
        <w:tab w:val="clear" w:pos="4536"/>
        <w:tab w:val="center" w:pos="4820"/>
      </w:tabs>
      <w:jc w:val="right"/>
    </w:pPr>
  </w:p>
  <w:p w14:paraId="387A2EB8" w14:textId="77777777" w:rsidR="00814829" w:rsidRDefault="00814829" w:rsidP="007F06A4">
    <w:pPr>
      <w:pStyle w:val="Koptekst"/>
      <w:tabs>
        <w:tab w:val="clear" w:pos="4536"/>
        <w:tab w:val="center" w:pos="4820"/>
      </w:tabs>
      <w:rPr>
        <w:rFonts w:ascii="Lucida Grande" w:hAnsi="Lucida Grande" w:cs="Lucida Grande"/>
        <w:b/>
        <w:bCs/>
        <w:color w:val="154063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B4ACF"/>
    <w:multiLevelType w:val="multilevel"/>
    <w:tmpl w:val="4B3A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17BD4"/>
    <w:multiLevelType w:val="multilevel"/>
    <w:tmpl w:val="B11C305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olor w:val="000000" w:themeColor="text1"/>
        <w:sz w:val="20"/>
      </w:rPr>
    </w:lvl>
    <w:lvl w:ilvl="1">
      <w:start w:val="1"/>
      <w:numFmt w:val="decimal"/>
      <w:lvlRestart w:val="0"/>
      <w:lvlText w:val="%2.%1."/>
      <w:lvlJc w:val="left"/>
      <w:pPr>
        <w:tabs>
          <w:tab w:val="num" w:pos="907"/>
        </w:tabs>
        <w:ind w:left="907" w:hanging="510"/>
      </w:pPr>
      <w:rPr>
        <w:rFonts w:hint="default"/>
      </w:rPr>
    </w:lvl>
    <w:lvl w:ilvl="2">
      <w:start w:val="1"/>
      <w:numFmt w:val="decimal"/>
      <w:lvlRestart w:val="0"/>
      <w:lvlText w:val="%3.%1.%2.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Restart w:val="0"/>
      <w:lvlText w:val="%4.%1.%2.%3."/>
      <w:lvlJc w:val="left"/>
      <w:pPr>
        <w:tabs>
          <w:tab w:val="num" w:pos="2438"/>
        </w:tabs>
        <w:ind w:left="2552" w:hanging="964"/>
      </w:pPr>
      <w:rPr>
        <w:rFonts w:hint="default"/>
      </w:rPr>
    </w:lvl>
    <w:lvl w:ilvl="4">
      <w:start w:val="1"/>
      <w:numFmt w:val="decimal"/>
      <w:lvlRestart w:val="0"/>
      <w:lvlText w:val="%5.%1.%2.%3.%4."/>
      <w:lvlJc w:val="left"/>
      <w:pPr>
        <w:tabs>
          <w:tab w:val="num" w:pos="3402"/>
        </w:tabs>
        <w:ind w:left="3402" w:hanging="96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23"/>
        </w:tabs>
        <w:ind w:left="4423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02973834">
    <w:abstractNumId w:val="1"/>
  </w:num>
  <w:num w:numId="2" w16cid:durableId="1654915421">
    <w:abstractNumId w:val="1"/>
  </w:num>
  <w:num w:numId="3" w16cid:durableId="23967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80"/>
    <w:rsid w:val="00007AB9"/>
    <w:rsid w:val="00026A4C"/>
    <w:rsid w:val="00054CB2"/>
    <w:rsid w:val="00065721"/>
    <w:rsid w:val="00081B4F"/>
    <w:rsid w:val="00087329"/>
    <w:rsid w:val="00104DC2"/>
    <w:rsid w:val="001240FF"/>
    <w:rsid w:val="00130BE5"/>
    <w:rsid w:val="001629A7"/>
    <w:rsid w:val="0017773F"/>
    <w:rsid w:val="001B1798"/>
    <w:rsid w:val="001B7D28"/>
    <w:rsid w:val="001C78FC"/>
    <w:rsid w:val="001F3437"/>
    <w:rsid w:val="0020729B"/>
    <w:rsid w:val="00211D7F"/>
    <w:rsid w:val="00223716"/>
    <w:rsid w:val="00242811"/>
    <w:rsid w:val="00244BE9"/>
    <w:rsid w:val="002467EA"/>
    <w:rsid w:val="00253E07"/>
    <w:rsid w:val="00255D60"/>
    <w:rsid w:val="00292D90"/>
    <w:rsid w:val="002C375C"/>
    <w:rsid w:val="002C592E"/>
    <w:rsid w:val="002F3387"/>
    <w:rsid w:val="00314F07"/>
    <w:rsid w:val="00323196"/>
    <w:rsid w:val="003659D3"/>
    <w:rsid w:val="003A745A"/>
    <w:rsid w:val="003C0749"/>
    <w:rsid w:val="003C4543"/>
    <w:rsid w:val="003C7B74"/>
    <w:rsid w:val="003D7847"/>
    <w:rsid w:val="003E0678"/>
    <w:rsid w:val="003E08D4"/>
    <w:rsid w:val="003E43FD"/>
    <w:rsid w:val="00424A4F"/>
    <w:rsid w:val="00474592"/>
    <w:rsid w:val="004B0C25"/>
    <w:rsid w:val="005016DF"/>
    <w:rsid w:val="005041E3"/>
    <w:rsid w:val="00543866"/>
    <w:rsid w:val="00566D3F"/>
    <w:rsid w:val="0056771A"/>
    <w:rsid w:val="00577ADA"/>
    <w:rsid w:val="00581A6B"/>
    <w:rsid w:val="005C26B1"/>
    <w:rsid w:val="005C63E8"/>
    <w:rsid w:val="005E4790"/>
    <w:rsid w:val="005F7F3E"/>
    <w:rsid w:val="0060005E"/>
    <w:rsid w:val="006202BF"/>
    <w:rsid w:val="00622C97"/>
    <w:rsid w:val="00625B4A"/>
    <w:rsid w:val="0064138E"/>
    <w:rsid w:val="006469F7"/>
    <w:rsid w:val="006A3A29"/>
    <w:rsid w:val="006C01D3"/>
    <w:rsid w:val="006E257B"/>
    <w:rsid w:val="006F49D7"/>
    <w:rsid w:val="007140D8"/>
    <w:rsid w:val="0071483C"/>
    <w:rsid w:val="007240A9"/>
    <w:rsid w:val="007615C5"/>
    <w:rsid w:val="00763E9E"/>
    <w:rsid w:val="007B4D20"/>
    <w:rsid w:val="007B7D5D"/>
    <w:rsid w:val="007F06A4"/>
    <w:rsid w:val="00814829"/>
    <w:rsid w:val="00821129"/>
    <w:rsid w:val="00843606"/>
    <w:rsid w:val="008D35A5"/>
    <w:rsid w:val="008D7EA5"/>
    <w:rsid w:val="00904487"/>
    <w:rsid w:val="00915AA1"/>
    <w:rsid w:val="009915E7"/>
    <w:rsid w:val="00996B9A"/>
    <w:rsid w:val="009A05B1"/>
    <w:rsid w:val="009B668A"/>
    <w:rsid w:val="009E5930"/>
    <w:rsid w:val="009E69FA"/>
    <w:rsid w:val="00A5099B"/>
    <w:rsid w:val="00A60BFD"/>
    <w:rsid w:val="00A62847"/>
    <w:rsid w:val="00A62DF2"/>
    <w:rsid w:val="00A716F5"/>
    <w:rsid w:val="00A75B9A"/>
    <w:rsid w:val="00A84F20"/>
    <w:rsid w:val="00AC11F0"/>
    <w:rsid w:val="00AD1C39"/>
    <w:rsid w:val="00AD6ACD"/>
    <w:rsid w:val="00AE262E"/>
    <w:rsid w:val="00B23CAE"/>
    <w:rsid w:val="00B26A0A"/>
    <w:rsid w:val="00B65740"/>
    <w:rsid w:val="00B84CAA"/>
    <w:rsid w:val="00BA1E44"/>
    <w:rsid w:val="00BB45C8"/>
    <w:rsid w:val="00BF2ACF"/>
    <w:rsid w:val="00BF2D80"/>
    <w:rsid w:val="00C02CF5"/>
    <w:rsid w:val="00C066A8"/>
    <w:rsid w:val="00C54678"/>
    <w:rsid w:val="00C810CB"/>
    <w:rsid w:val="00C87F1E"/>
    <w:rsid w:val="00CD3944"/>
    <w:rsid w:val="00CD7A3B"/>
    <w:rsid w:val="00CF537F"/>
    <w:rsid w:val="00D12955"/>
    <w:rsid w:val="00D51FA6"/>
    <w:rsid w:val="00D8771A"/>
    <w:rsid w:val="00D96596"/>
    <w:rsid w:val="00DC75C3"/>
    <w:rsid w:val="00DD6BC1"/>
    <w:rsid w:val="00DE6375"/>
    <w:rsid w:val="00DF3475"/>
    <w:rsid w:val="00E012CC"/>
    <w:rsid w:val="00E1369C"/>
    <w:rsid w:val="00E70A6A"/>
    <w:rsid w:val="00E9665D"/>
    <w:rsid w:val="00EA252F"/>
    <w:rsid w:val="00EC20C6"/>
    <w:rsid w:val="00EE1A74"/>
    <w:rsid w:val="00EF495D"/>
    <w:rsid w:val="00F17DD0"/>
    <w:rsid w:val="00F238F5"/>
    <w:rsid w:val="00F42E1E"/>
    <w:rsid w:val="00F75488"/>
    <w:rsid w:val="00F762F8"/>
    <w:rsid w:val="00F82984"/>
    <w:rsid w:val="00F8371F"/>
    <w:rsid w:val="00F83F3C"/>
    <w:rsid w:val="00FA4A47"/>
    <w:rsid w:val="00FA7BC8"/>
    <w:rsid w:val="00FD54A1"/>
    <w:rsid w:val="00FD5EDD"/>
    <w:rsid w:val="00FF0429"/>
    <w:rsid w:val="3FBB018D"/>
    <w:rsid w:val="5D64B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BF93D"/>
  <w15:docId w15:val="{87B50AAF-F0AB-4BCD-BF96-AF0F26F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0BE5"/>
    <w:pPr>
      <w:spacing w:after="0" w:line="260" w:lineRule="atLeast"/>
    </w:pPr>
    <w:rPr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810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810C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810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10CB"/>
  </w:style>
  <w:style w:type="paragraph" w:styleId="Voettekst">
    <w:name w:val="footer"/>
    <w:basedOn w:val="Standaard"/>
    <w:link w:val="VoettekstChar"/>
    <w:uiPriority w:val="99"/>
    <w:unhideWhenUsed/>
    <w:rsid w:val="00474592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474592"/>
    <w:rPr>
      <w:sz w:val="16"/>
    </w:rPr>
  </w:style>
  <w:style w:type="paragraph" w:customStyle="1" w:styleId="zAfzender">
    <w:name w:val="zAfzender"/>
    <w:basedOn w:val="Standaard"/>
    <w:rsid w:val="00130BE5"/>
    <w:pPr>
      <w:spacing w:line="240" w:lineRule="exact"/>
    </w:pPr>
    <w:rPr>
      <w:sz w:val="16"/>
    </w:rPr>
  </w:style>
  <w:style w:type="table" w:styleId="Tabelraster">
    <w:name w:val="Table Grid"/>
    <w:basedOn w:val="Standaardtabel"/>
    <w:uiPriority w:val="59"/>
    <w:rsid w:val="00C81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810CB"/>
    <w:rPr>
      <w:color w:val="808080"/>
    </w:rPr>
  </w:style>
  <w:style w:type="paragraph" w:customStyle="1" w:styleId="zKop">
    <w:name w:val="zKop"/>
    <w:basedOn w:val="Standaard"/>
    <w:rsid w:val="00FF0429"/>
    <w:pPr>
      <w:spacing w:line="240" w:lineRule="exact"/>
    </w:pPr>
    <w:rPr>
      <w:sz w:val="14"/>
    </w:rPr>
  </w:style>
  <w:style w:type="paragraph" w:customStyle="1" w:styleId="Piepklein">
    <w:name w:val="Piepklein"/>
    <w:basedOn w:val="Standaard"/>
    <w:rsid w:val="00DF3475"/>
    <w:pPr>
      <w:spacing w:line="20" w:lineRule="exact"/>
    </w:pPr>
  </w:style>
  <w:style w:type="character" w:styleId="Hyperlink">
    <w:name w:val="Hyperlink"/>
    <w:basedOn w:val="Standaardalinea-lettertype"/>
    <w:uiPriority w:val="99"/>
    <w:unhideWhenUsed/>
    <w:rsid w:val="001C78FC"/>
    <w:rPr>
      <w:color w:val="000000" w:themeColor="hyperlink"/>
      <w:u w:val="single"/>
    </w:rPr>
  </w:style>
  <w:style w:type="paragraph" w:customStyle="1" w:styleId="paragraph">
    <w:name w:val="paragraph"/>
    <w:basedOn w:val="Standaard"/>
    <w:rsid w:val="00CD7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CD7A3B"/>
  </w:style>
  <w:style w:type="character" w:customStyle="1" w:styleId="eop">
    <w:name w:val="eop"/>
    <w:basedOn w:val="Standaardalinea-lettertype"/>
    <w:rsid w:val="00CD7A3B"/>
  </w:style>
  <w:style w:type="character" w:customStyle="1" w:styleId="superscript">
    <w:name w:val="superscript"/>
    <w:basedOn w:val="Standaardalinea-lettertype"/>
    <w:rsid w:val="00CD7A3B"/>
  </w:style>
  <w:style w:type="character" w:customStyle="1" w:styleId="tabchar">
    <w:name w:val="tabchar"/>
    <w:basedOn w:val="Standaardalinea-lettertype"/>
    <w:rsid w:val="00CD7A3B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60BFD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60BF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60B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9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waliteitsregister@kno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maa\Downloads\knov-briefpapier.dotx" TargetMode="External"/></Relationships>
</file>

<file path=word/theme/theme1.xml><?xml version="1.0" encoding="utf-8"?>
<a:theme xmlns:a="http://schemas.openxmlformats.org/drawingml/2006/main" name="Kantoorthema">
  <a:themeElements>
    <a:clrScheme name="KNOV">
      <a:dk1>
        <a:sysClr val="windowText" lastClr="000000"/>
      </a:dk1>
      <a:lt1>
        <a:sysClr val="window" lastClr="FFFFFF"/>
      </a:lt1>
      <a:dk2>
        <a:srgbClr val="014380"/>
      </a:dk2>
      <a:lt2>
        <a:srgbClr val="C3E6ED"/>
      </a:lt2>
      <a:accent1>
        <a:srgbClr val="014380"/>
      </a:accent1>
      <a:accent2>
        <a:srgbClr val="FCBF00"/>
      </a:accent2>
      <a:accent3>
        <a:srgbClr val="C3E6ED"/>
      </a:accent3>
      <a:accent4>
        <a:srgbClr val="6C6F70"/>
      </a:accent4>
      <a:accent5>
        <a:srgbClr val="363636"/>
      </a:accent5>
      <a:accent6>
        <a:srgbClr val="FFFFFF"/>
      </a:accent6>
      <a:hlink>
        <a:srgbClr val="000000"/>
      </a:hlink>
      <a:folHlink>
        <a:srgbClr val="0000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2986ba-12f1-4543-af1c-fd8cbc293526">
      <UserInfo>
        <DisplayName/>
        <AccountId xsi:nil="true"/>
        <AccountType/>
      </UserInfo>
    </SharedWithUsers>
    <MediaLengthInSeconds xmlns="5cbb022a-80cc-4655-9301-546a6059d371" xsi:nil="true"/>
    <TaxCatchAll xmlns="792986ba-12f1-4543-af1c-fd8cbc293526" xsi:nil="true"/>
    <lcf76f155ced4ddcb4097134ff3c332f xmlns="5cbb022a-80cc-4655-9301-546a6059d37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9EE23EEE0C04AA3384BA54352B30F" ma:contentTypeVersion="14" ma:contentTypeDescription="Een nieuw document maken." ma:contentTypeScope="" ma:versionID="20a9aae75b84a71caa39a4f7466a81f0">
  <xsd:schema xmlns:xsd="http://www.w3.org/2001/XMLSchema" xmlns:xs="http://www.w3.org/2001/XMLSchema" xmlns:p="http://schemas.microsoft.com/office/2006/metadata/properties" xmlns:ns2="5cbb022a-80cc-4655-9301-546a6059d371" xmlns:ns3="792986ba-12f1-4543-af1c-fd8cbc293526" targetNamespace="http://schemas.microsoft.com/office/2006/metadata/properties" ma:root="true" ma:fieldsID="e6839c4ec7221ea004ca93e13837c714" ns2:_="" ns3:_="">
    <xsd:import namespace="5cbb022a-80cc-4655-9301-546a6059d371"/>
    <xsd:import namespace="792986ba-12f1-4543-af1c-fd8cbc293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b022a-80cc-4655-9301-546a6059d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d102148d-6852-4379-96e8-bcd379d03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986ba-12f1-4543-af1c-fd8cbc29352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6079f17-9241-4533-a876-ec4553735049}" ma:internalName="TaxCatchAll" ma:showField="CatchAllData" ma:web="792986ba-12f1-4543-af1c-fd8cbc293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A5AB9D-C330-4C1B-81FE-12DF1A2B7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3D5F08-6366-41C0-9924-9245B9209CE9}">
  <ds:schemaRefs>
    <ds:schemaRef ds:uri="http://schemas.microsoft.com/office/2006/metadata/properties"/>
    <ds:schemaRef ds:uri="http://schemas.microsoft.com/office/infopath/2007/PartnerControls"/>
    <ds:schemaRef ds:uri="792986ba-12f1-4543-af1c-fd8cbc293526"/>
    <ds:schemaRef ds:uri="5cbb022a-80cc-4655-9301-546a6059d371"/>
  </ds:schemaRefs>
</ds:datastoreItem>
</file>

<file path=customXml/itemProps3.xml><?xml version="1.0" encoding="utf-8"?>
<ds:datastoreItem xmlns:ds="http://schemas.openxmlformats.org/officeDocument/2006/customXml" ds:itemID="{4DA34BC8-7ECA-40A0-BE23-3297A8CF31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5EC83E-43C5-469E-AE76-5CEF48E4A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b022a-80cc-4655-9301-546a6059d371"/>
    <ds:schemaRef ds:uri="792986ba-12f1-4543-af1c-fd8cbc2935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knov-briefpapier</Template>
  <TotalTime>2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Aarts</dc:creator>
  <cp:keywords/>
  <dc:description/>
  <cp:lastModifiedBy>Carolien Kijzer | KNOV</cp:lastModifiedBy>
  <cp:revision>2</cp:revision>
  <cp:lastPrinted>2015-11-24T17:04:00Z</cp:lastPrinted>
  <dcterms:created xsi:type="dcterms:W3CDTF">2026-08-31T14:57:00Z</dcterms:created>
  <dcterms:modified xsi:type="dcterms:W3CDTF">2026-08-31T14:57:00Z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0x0101007C89EE23EEE0C04AA3384BA54352B30F</vt:lpwstr>
  </property>
  <property fmtid="{D5CDD505-2E9C-101B-9397-08002B2CF9AE}" pid="3" name="Order">
    <vt:r8>40800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xd_Signature">
    <vt:bool>false</vt:bool>
  </property>
  <property fmtid="{D5CDD505-2E9C-101B-9397-08002B2CF9AE}" pid="8" name="MediaServiceImageTags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