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E9F5" w14:textId="71267107" w:rsidR="00F41BEE" w:rsidRDefault="0019396D" w:rsidP="0019396D">
      <w:pPr>
        <w:pStyle w:val="Title"/>
      </w:pPr>
      <w:r>
        <w:t>TECHTRONIX 2K26</w:t>
      </w:r>
    </w:p>
    <w:p w14:paraId="3FC5B9CD" w14:textId="4A3D1CEF" w:rsidR="0019396D" w:rsidRPr="00C77E33" w:rsidRDefault="000B3FFD" w:rsidP="0019396D">
      <w:pPr>
        <w:rPr>
          <w:b/>
          <w:bCs/>
        </w:rPr>
      </w:pPr>
      <w:r>
        <w:rPr>
          <w:b/>
          <w:bCs/>
        </w:rPr>
        <w:t>CONCEPT X</w:t>
      </w:r>
      <w:r w:rsidR="0019396D" w:rsidRPr="00C77E33">
        <w:rPr>
          <w:b/>
          <w:bCs/>
        </w:rPr>
        <w:t xml:space="preserve"> &amp; </w:t>
      </w:r>
      <w:r>
        <w:rPr>
          <w:b/>
          <w:bCs/>
        </w:rPr>
        <w:t>INFINITY CIRCUIT</w:t>
      </w:r>
    </w:p>
    <w:p w14:paraId="1F414EA6" w14:textId="788A49D1" w:rsidR="00F41BEE" w:rsidRDefault="0019396D" w:rsidP="0019396D">
      <w:r w:rsidRPr="00C77E33">
        <w:rPr>
          <w:b/>
          <w:bCs/>
        </w:rPr>
        <w:t>IDEA,</w:t>
      </w:r>
      <w:r w:rsidR="000B3FFD">
        <w:rPr>
          <w:b/>
          <w:bCs/>
        </w:rPr>
        <w:t xml:space="preserve"> </w:t>
      </w:r>
      <w:r w:rsidRPr="00C77E33">
        <w:rPr>
          <w:b/>
          <w:bCs/>
        </w:rPr>
        <w:t>INNOVATE,</w:t>
      </w:r>
      <w:r w:rsidR="000B3FFD">
        <w:rPr>
          <w:b/>
          <w:bCs/>
        </w:rPr>
        <w:t xml:space="preserve"> </w:t>
      </w:r>
      <w:r w:rsidRPr="00C77E33">
        <w:rPr>
          <w:b/>
          <w:bCs/>
        </w:rPr>
        <w:t>INSPIRE</w:t>
      </w:r>
      <w:r w:rsidR="00F41BEE" w:rsidRPr="00B5257D">
        <w:t xml:space="preserve"> </w:t>
      </w:r>
    </w:p>
    <w:p w14:paraId="2772E656" w14:textId="77777777" w:rsidR="00003455" w:rsidRPr="00003455" w:rsidRDefault="00003455" w:rsidP="00003455"/>
    <w:p w14:paraId="7DFB3546" w14:textId="435ACB58" w:rsidR="00F41BEE" w:rsidRDefault="000B3FFD" w:rsidP="006E0605">
      <w:pPr>
        <w:pStyle w:val="Heading1"/>
      </w:pPr>
      <w:r>
        <w:t>CONCEPT X</w:t>
      </w:r>
    </w:p>
    <w:p w14:paraId="2937BBF0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56A50478" wp14:editId="4EF6A04B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7AA576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5F8D427" w14:textId="46079061" w:rsidR="00EA6FB5" w:rsidRPr="002F400D" w:rsidRDefault="00EA6FB5" w:rsidP="009E3475">
      <w:pPr>
        <w:rPr>
          <w:b/>
          <w:bCs/>
          <w:lang w:val="en-IN"/>
        </w:rPr>
      </w:pPr>
      <w:r w:rsidRPr="00EA6FB5">
        <w:rPr>
          <w:b/>
          <w:bCs/>
        </w:rPr>
        <w:t>Requirement:</w:t>
      </w:r>
      <w:r>
        <w:rPr>
          <w:b/>
          <w:bCs/>
        </w:rPr>
        <w:t xml:space="preserve"> </w:t>
      </w:r>
      <w:r w:rsidR="00D87A70">
        <w:rPr>
          <w:b/>
          <w:bCs/>
        </w:rPr>
        <w:t xml:space="preserve">Participants Must Bring Their Own </w:t>
      </w:r>
      <w:r>
        <w:rPr>
          <w:b/>
          <w:bCs/>
        </w:rPr>
        <w:t>Laptop</w:t>
      </w:r>
      <w:r w:rsidR="00D87A70">
        <w:rPr>
          <w:b/>
          <w:bCs/>
        </w:rPr>
        <w:t>.</w:t>
      </w:r>
      <w:r>
        <w:rPr>
          <w:b/>
          <w:bCs/>
        </w:rPr>
        <w:t xml:space="preserve"> </w:t>
      </w:r>
    </w:p>
    <w:p w14:paraId="60CB0AAD" w14:textId="66A29346" w:rsidR="0019396D" w:rsidRPr="006319D8" w:rsidRDefault="0019396D" w:rsidP="009E3475">
      <w:pPr>
        <w:rPr>
          <w:b/>
          <w:bCs/>
        </w:rPr>
      </w:pPr>
      <w:r w:rsidRPr="006319D8">
        <w:rPr>
          <w:b/>
          <w:bCs/>
        </w:rPr>
        <w:t>ROUND 1</w:t>
      </w:r>
    </w:p>
    <w:p w14:paraId="42F45A3E" w14:textId="105A305C" w:rsidR="0019396D" w:rsidRPr="006319D8" w:rsidRDefault="000B3FFD" w:rsidP="009E3475">
      <w:pPr>
        <w:rPr>
          <w:b/>
          <w:bCs/>
        </w:rPr>
      </w:pPr>
      <w:r>
        <w:rPr>
          <w:b/>
          <w:bCs/>
        </w:rPr>
        <w:t>REALITY HUNT</w:t>
      </w:r>
    </w:p>
    <w:p w14:paraId="6FB074E9" w14:textId="3AA12571" w:rsidR="0019396D" w:rsidRPr="006319D8" w:rsidRDefault="006319D8" w:rsidP="009E3475">
      <w:pPr>
        <w:rPr>
          <w:b/>
          <w:bCs/>
        </w:rPr>
      </w:pPr>
      <w:r w:rsidRPr="006319D8">
        <w:rPr>
          <w:b/>
          <w:bCs/>
        </w:rPr>
        <w:t>Uncover the challenge by picking a mystery problem</w:t>
      </w:r>
      <w:r w:rsidR="0004088C">
        <w:rPr>
          <w:b/>
          <w:bCs/>
        </w:rPr>
        <w:t>.</w:t>
      </w:r>
    </w:p>
    <w:p w14:paraId="295A836A" w14:textId="4E3A2CDF" w:rsidR="0019396D" w:rsidRPr="006319D8" w:rsidRDefault="0019396D" w:rsidP="009E3475">
      <w:pPr>
        <w:rPr>
          <w:b/>
          <w:bCs/>
        </w:rPr>
      </w:pPr>
      <w:r w:rsidRPr="006319D8">
        <w:rPr>
          <w:b/>
          <w:bCs/>
        </w:rPr>
        <w:t>RULES</w:t>
      </w:r>
    </w:p>
    <w:p w14:paraId="4170C2A0" w14:textId="6144DA5C" w:rsidR="0004088C" w:rsidRPr="0004088C" w:rsidRDefault="0004088C" w:rsidP="0004088C">
      <w:pPr>
        <w:pStyle w:val="ListParagraph"/>
        <w:numPr>
          <w:ilvl w:val="0"/>
          <w:numId w:val="20"/>
        </w:numPr>
        <w:rPr>
          <w:b/>
          <w:bCs/>
        </w:rPr>
      </w:pPr>
      <w:r>
        <w:t xml:space="preserve">1 </w:t>
      </w:r>
      <w:r w:rsidR="003C09E2">
        <w:t>P</w:t>
      </w:r>
      <w:r w:rsidR="0019396D">
        <w:t>articipant</w:t>
      </w:r>
      <w:r w:rsidR="003C09E2">
        <w:t xml:space="preserve"> </w:t>
      </w:r>
      <w:r>
        <w:t>from each team will select the problem statement in lot system.</w:t>
      </w:r>
    </w:p>
    <w:p w14:paraId="7817C547" w14:textId="0CCA0686" w:rsidR="006319D8" w:rsidRPr="0004088C" w:rsidRDefault="006319D8" w:rsidP="0004088C">
      <w:pPr>
        <w:rPr>
          <w:b/>
          <w:bCs/>
        </w:rPr>
      </w:pPr>
      <w:r w:rsidRPr="0004088C">
        <w:rPr>
          <w:b/>
          <w:bCs/>
        </w:rPr>
        <w:t>ROUND 2</w:t>
      </w:r>
    </w:p>
    <w:p w14:paraId="34EAB045" w14:textId="656548F6" w:rsidR="006319D8" w:rsidRPr="006319D8" w:rsidRDefault="00EA6FB5" w:rsidP="006319D8">
      <w:pPr>
        <w:rPr>
          <w:b/>
          <w:bCs/>
        </w:rPr>
      </w:pPr>
      <w:r>
        <w:rPr>
          <w:b/>
          <w:bCs/>
        </w:rPr>
        <w:t>MIND</w:t>
      </w:r>
      <w:r w:rsidR="006319D8" w:rsidRPr="006319D8">
        <w:rPr>
          <w:b/>
          <w:bCs/>
        </w:rPr>
        <w:t xml:space="preserve"> CANVAS</w:t>
      </w:r>
    </w:p>
    <w:p w14:paraId="1E452B7F" w14:textId="1F7D2181" w:rsidR="006319D8" w:rsidRPr="003C09E2" w:rsidRDefault="006319D8" w:rsidP="006319D8">
      <w:pPr>
        <w:rPr>
          <w:b/>
          <w:bCs/>
        </w:rPr>
      </w:pPr>
      <w:r w:rsidRPr="003C09E2">
        <w:rPr>
          <w:b/>
          <w:bCs/>
        </w:rPr>
        <w:t>Visualize your idea and craft a poster around the problem.</w:t>
      </w:r>
    </w:p>
    <w:p w14:paraId="5FB5F388" w14:textId="5F81FEBE" w:rsidR="003C09E2" w:rsidRPr="003C09E2" w:rsidRDefault="003C09E2" w:rsidP="006319D8">
      <w:pPr>
        <w:rPr>
          <w:b/>
          <w:bCs/>
        </w:rPr>
      </w:pPr>
      <w:r w:rsidRPr="003C09E2">
        <w:rPr>
          <w:b/>
          <w:bCs/>
        </w:rPr>
        <w:t>RULES</w:t>
      </w:r>
    </w:p>
    <w:p w14:paraId="72A513F6" w14:textId="6D8C1753" w:rsidR="006319D8" w:rsidRDefault="006319D8" w:rsidP="006319D8">
      <w:pPr>
        <w:pStyle w:val="ListParagraph"/>
        <w:numPr>
          <w:ilvl w:val="0"/>
          <w:numId w:val="24"/>
        </w:numPr>
      </w:pPr>
      <w:r>
        <w:t>Create a poster based on the selected problem statement.</w:t>
      </w:r>
    </w:p>
    <w:p w14:paraId="51FFBEAB" w14:textId="6EFE041F" w:rsidR="006319D8" w:rsidRDefault="006319D8" w:rsidP="006319D8">
      <w:pPr>
        <w:pStyle w:val="ListParagraph"/>
        <w:numPr>
          <w:ilvl w:val="0"/>
          <w:numId w:val="24"/>
        </w:numPr>
      </w:pPr>
      <w:r>
        <w:t>Highlight the problem,</w:t>
      </w:r>
      <w:r w:rsidR="00EA6FB5">
        <w:t xml:space="preserve"> </w:t>
      </w:r>
      <w:r>
        <w:t>idea and solution clearly</w:t>
      </w:r>
      <w:r w:rsidR="00793EE9">
        <w:t>.</w:t>
      </w:r>
    </w:p>
    <w:p w14:paraId="29E17DE9" w14:textId="03B8572F" w:rsidR="006319D8" w:rsidRDefault="00D87A70" w:rsidP="006319D8">
      <w:pPr>
        <w:pStyle w:val="ListParagraph"/>
        <w:numPr>
          <w:ilvl w:val="0"/>
          <w:numId w:val="24"/>
        </w:numPr>
      </w:pPr>
      <w:r>
        <w:t>Round Time</w:t>
      </w:r>
      <w:r w:rsidR="006319D8">
        <w:t>: 30 mins</w:t>
      </w:r>
      <w:r w:rsidR="00793EE9">
        <w:t>.</w:t>
      </w:r>
    </w:p>
    <w:p w14:paraId="69551A68" w14:textId="069B6822" w:rsidR="006319D8" w:rsidRPr="006319D8" w:rsidRDefault="006319D8" w:rsidP="006319D8">
      <w:pPr>
        <w:rPr>
          <w:b/>
          <w:bCs/>
        </w:rPr>
      </w:pPr>
      <w:r w:rsidRPr="006319D8">
        <w:rPr>
          <w:b/>
          <w:bCs/>
        </w:rPr>
        <w:t>ROUND 3</w:t>
      </w:r>
    </w:p>
    <w:p w14:paraId="17448CB1" w14:textId="46972DDB" w:rsidR="006319D8" w:rsidRDefault="00EA6FB5" w:rsidP="006319D8">
      <w:pPr>
        <w:rPr>
          <w:b/>
          <w:bCs/>
        </w:rPr>
      </w:pPr>
      <w:r>
        <w:rPr>
          <w:b/>
          <w:bCs/>
        </w:rPr>
        <w:t xml:space="preserve">SOUL </w:t>
      </w:r>
      <w:r w:rsidR="006319D8" w:rsidRPr="006319D8">
        <w:rPr>
          <w:b/>
          <w:bCs/>
        </w:rPr>
        <w:t>PITCH</w:t>
      </w:r>
    </w:p>
    <w:p w14:paraId="2276A6CA" w14:textId="6A31AAF3" w:rsidR="006319D8" w:rsidRDefault="006319D8" w:rsidP="006319D8">
      <w:pPr>
        <w:rPr>
          <w:b/>
          <w:bCs/>
        </w:rPr>
      </w:pPr>
      <w:r w:rsidRPr="006319D8">
        <w:rPr>
          <w:b/>
          <w:bCs/>
        </w:rPr>
        <w:t>Present your solution,</w:t>
      </w:r>
      <w:r w:rsidR="00EA6FB5">
        <w:rPr>
          <w:b/>
          <w:bCs/>
        </w:rPr>
        <w:t xml:space="preserve"> </w:t>
      </w:r>
      <w:r w:rsidRPr="006319D8">
        <w:rPr>
          <w:b/>
          <w:bCs/>
        </w:rPr>
        <w:t>explain your approach,</w:t>
      </w:r>
      <w:r w:rsidR="00EA6FB5">
        <w:rPr>
          <w:b/>
          <w:bCs/>
        </w:rPr>
        <w:t xml:space="preserve"> </w:t>
      </w:r>
      <w:r w:rsidRPr="006319D8">
        <w:rPr>
          <w:b/>
          <w:bCs/>
        </w:rPr>
        <w:t>and inspire the change.</w:t>
      </w:r>
    </w:p>
    <w:p w14:paraId="10580099" w14:textId="47CC1DE7" w:rsidR="006319D8" w:rsidRPr="003C09E2" w:rsidRDefault="006319D8" w:rsidP="006319D8">
      <w:pPr>
        <w:pStyle w:val="ListParagraph"/>
        <w:numPr>
          <w:ilvl w:val="0"/>
          <w:numId w:val="27"/>
        </w:numPr>
      </w:pPr>
      <w:r w:rsidRPr="003C09E2">
        <w:t>Present your idea</w:t>
      </w:r>
      <w:r w:rsidR="00D87A70">
        <w:t xml:space="preserve"> as a power</w:t>
      </w:r>
      <w:r w:rsidR="00CE0C16">
        <w:t xml:space="preserve"> </w:t>
      </w:r>
      <w:r w:rsidR="00D87A70">
        <w:t>point</w:t>
      </w:r>
      <w:r w:rsidRPr="003C09E2">
        <w:t xml:space="preserve"> in front of judges</w:t>
      </w:r>
      <w:r w:rsidR="00793EE9">
        <w:t>.</w:t>
      </w:r>
    </w:p>
    <w:p w14:paraId="38736A6E" w14:textId="0E780CDD" w:rsidR="003C09E2" w:rsidRDefault="006319D8" w:rsidP="006319D8">
      <w:pPr>
        <w:pStyle w:val="ListParagraph"/>
        <w:numPr>
          <w:ilvl w:val="0"/>
          <w:numId w:val="27"/>
        </w:numPr>
      </w:pPr>
      <w:r w:rsidRPr="003C09E2">
        <w:t>Explain the problem,</w:t>
      </w:r>
      <w:r w:rsidR="00EA6FB5">
        <w:t xml:space="preserve"> </w:t>
      </w:r>
      <w:r w:rsidRPr="003C09E2">
        <w:t xml:space="preserve">proposed solution, and </w:t>
      </w:r>
      <w:r w:rsidR="003C09E2" w:rsidRPr="003C09E2">
        <w:t>impact</w:t>
      </w:r>
      <w:r w:rsidR="00793EE9">
        <w:t>.</w:t>
      </w:r>
    </w:p>
    <w:p w14:paraId="44EE1ADF" w14:textId="7CA40001" w:rsidR="0004088C" w:rsidRDefault="00664115" w:rsidP="006319D8">
      <w:pPr>
        <w:pStyle w:val="ListParagraph"/>
        <w:numPr>
          <w:ilvl w:val="0"/>
          <w:numId w:val="27"/>
        </w:numPr>
      </w:pPr>
      <w:r>
        <w:t>Slides: 6-7 pages</w:t>
      </w:r>
    </w:p>
    <w:p w14:paraId="623FEBD9" w14:textId="0CF9A28C" w:rsidR="00664115" w:rsidRPr="003C09E2" w:rsidRDefault="00664115" w:rsidP="00664115">
      <w:pPr>
        <w:pStyle w:val="ListParagraph"/>
        <w:numPr>
          <w:ilvl w:val="0"/>
          <w:numId w:val="27"/>
        </w:numPr>
      </w:pPr>
      <w:r>
        <w:t xml:space="preserve">Round Time: </w:t>
      </w:r>
      <w:r>
        <w:t>1 hr</w:t>
      </w:r>
      <w:r>
        <w:t>.</w:t>
      </w:r>
    </w:p>
    <w:p w14:paraId="6FB194BD" w14:textId="7CE3AD5C" w:rsidR="006319D8" w:rsidRPr="003C09E2" w:rsidRDefault="003C09E2" w:rsidP="006319D8">
      <w:pPr>
        <w:pStyle w:val="ListParagraph"/>
        <w:numPr>
          <w:ilvl w:val="0"/>
          <w:numId w:val="27"/>
        </w:numPr>
      </w:pPr>
      <w:r w:rsidRPr="003C09E2">
        <w:t>Presentation:</w:t>
      </w:r>
      <w:r w:rsidR="00CE0C16">
        <w:t xml:space="preserve"> </w:t>
      </w:r>
      <w:r w:rsidRPr="003C09E2">
        <w:t>5 mins + 2 mins Q&amp;A</w:t>
      </w:r>
      <w:r w:rsidR="00793EE9">
        <w:t>.</w:t>
      </w:r>
      <w:r w:rsidR="006319D8" w:rsidRPr="003C09E2">
        <w:br/>
      </w:r>
    </w:p>
    <w:p w14:paraId="71C77ECE" w14:textId="77777777" w:rsidR="00793EE9" w:rsidRDefault="00793EE9" w:rsidP="006E0605">
      <w:pPr>
        <w:pStyle w:val="Heading1"/>
      </w:pPr>
    </w:p>
    <w:p w14:paraId="1A000224" w14:textId="77777777" w:rsidR="00793EE9" w:rsidRDefault="00793EE9" w:rsidP="00793EE9"/>
    <w:p w14:paraId="0D9A56E7" w14:textId="77777777" w:rsidR="00793EE9" w:rsidRDefault="00793EE9" w:rsidP="00793EE9"/>
    <w:p w14:paraId="4BCFBDEC" w14:textId="77777777" w:rsidR="00793EE9" w:rsidRDefault="00793EE9" w:rsidP="00793EE9"/>
    <w:p w14:paraId="0C4FAF40" w14:textId="77777777" w:rsidR="00793EE9" w:rsidRDefault="00793EE9" w:rsidP="00793EE9"/>
    <w:p w14:paraId="5004059F" w14:textId="77777777" w:rsidR="00793EE9" w:rsidRDefault="00793EE9" w:rsidP="00793EE9"/>
    <w:p w14:paraId="71874E63" w14:textId="77777777" w:rsidR="00793EE9" w:rsidRDefault="00793EE9" w:rsidP="00793EE9"/>
    <w:p w14:paraId="4E1CD282" w14:textId="77777777" w:rsidR="00793EE9" w:rsidRDefault="00793EE9" w:rsidP="00793EE9"/>
    <w:p w14:paraId="0C7E9C32" w14:textId="77777777" w:rsidR="00793EE9" w:rsidRDefault="00793EE9" w:rsidP="00793EE9"/>
    <w:p w14:paraId="1E07E63C" w14:textId="77777777" w:rsidR="00793EE9" w:rsidRDefault="00793EE9" w:rsidP="00793EE9"/>
    <w:p w14:paraId="2F231C60" w14:textId="77777777" w:rsidR="00793EE9" w:rsidRPr="00793EE9" w:rsidRDefault="00793EE9" w:rsidP="00793EE9"/>
    <w:p w14:paraId="6043A75B" w14:textId="10D259BA" w:rsidR="00F41BEE" w:rsidRDefault="000B3FFD" w:rsidP="006E0605">
      <w:pPr>
        <w:pStyle w:val="Heading1"/>
      </w:pPr>
      <w:r>
        <w:lastRenderedPageBreak/>
        <w:t xml:space="preserve">INFINITY </w:t>
      </w:r>
      <w:r w:rsidR="00793EE9">
        <w:t>CIRCUIT</w:t>
      </w:r>
      <w:r>
        <w:t>S</w:t>
      </w:r>
    </w:p>
    <w:p w14:paraId="1E7825E0" w14:textId="1BA047B1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2B94BCE2" wp14:editId="66703D27">
                <wp:extent cx="5943600" cy="0"/>
                <wp:effectExtent l="0" t="0" r="0" b="0"/>
                <wp:docPr id="204380298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AC6306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0251D7B9" w14:textId="367D72BF" w:rsidR="00F41BEE" w:rsidRDefault="00CC38D5" w:rsidP="006E0605">
      <w:pPr>
        <w:pStyle w:val="Heading2"/>
      </w:pPr>
      <w:r>
        <w:t>ROUND 1</w:t>
      </w:r>
      <w:r w:rsidR="00003455">
        <w:tab/>
      </w:r>
    </w:p>
    <w:p w14:paraId="18CD836A" w14:textId="53684B8F" w:rsidR="00F41BEE" w:rsidRPr="00CC38D5" w:rsidRDefault="000B3FFD" w:rsidP="00CC38D5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QUANTUM NEXUS</w:t>
      </w:r>
    </w:p>
    <w:p w14:paraId="65A4E074" w14:textId="2E9232EF" w:rsidR="00CC38D5" w:rsidRPr="00CC38D5" w:rsidRDefault="00CC38D5" w:rsidP="00CC38D5">
      <w:pPr>
        <w:pStyle w:val="ListBullet"/>
        <w:numPr>
          <w:ilvl w:val="0"/>
          <w:numId w:val="0"/>
        </w:numPr>
        <w:rPr>
          <w:b/>
          <w:bCs/>
        </w:rPr>
      </w:pPr>
      <w:r w:rsidRPr="00CC38D5">
        <w:rPr>
          <w:b/>
          <w:bCs/>
        </w:rPr>
        <w:t xml:space="preserve">A quickfire quiz to spark your knowledge and challenge your thinking. </w:t>
      </w:r>
    </w:p>
    <w:p w14:paraId="60FB9C92" w14:textId="760575A9" w:rsidR="00CC38D5" w:rsidRPr="00CC38D5" w:rsidRDefault="00CC38D5" w:rsidP="00CC38D5">
      <w:pPr>
        <w:pStyle w:val="ListBullet"/>
        <w:numPr>
          <w:ilvl w:val="0"/>
          <w:numId w:val="0"/>
        </w:numPr>
        <w:rPr>
          <w:b/>
          <w:bCs/>
        </w:rPr>
      </w:pPr>
      <w:r w:rsidRPr="00CC38D5">
        <w:rPr>
          <w:b/>
          <w:bCs/>
        </w:rPr>
        <w:t>RULES</w:t>
      </w:r>
    </w:p>
    <w:p w14:paraId="0BB885F9" w14:textId="0C0D2157" w:rsidR="00003455" w:rsidRDefault="00CC38D5" w:rsidP="00003455">
      <w:pPr>
        <w:pStyle w:val="ListBullet"/>
        <w:numPr>
          <w:ilvl w:val="0"/>
          <w:numId w:val="28"/>
        </w:numPr>
      </w:pPr>
      <w:r>
        <w:t>Answer electrical and logical quiz questions</w:t>
      </w:r>
      <w:r w:rsidR="00793EE9">
        <w:t>.</w:t>
      </w:r>
    </w:p>
    <w:p w14:paraId="575494C4" w14:textId="5A9548E0" w:rsidR="00D87A70" w:rsidRDefault="00D87A70" w:rsidP="00003455">
      <w:pPr>
        <w:pStyle w:val="ListBullet"/>
        <w:numPr>
          <w:ilvl w:val="0"/>
          <w:numId w:val="28"/>
        </w:numPr>
      </w:pPr>
      <w:r>
        <w:t>Quiz will be conducted by providing an MCQ question paper.</w:t>
      </w:r>
    </w:p>
    <w:p w14:paraId="2FE3D963" w14:textId="1D248883" w:rsidR="00CC38D5" w:rsidRDefault="00CC38D5" w:rsidP="00003455">
      <w:pPr>
        <w:pStyle w:val="ListBullet"/>
        <w:numPr>
          <w:ilvl w:val="0"/>
          <w:numId w:val="28"/>
        </w:numPr>
      </w:pPr>
      <w:r>
        <w:t>No phones or external help allowed</w:t>
      </w:r>
      <w:r w:rsidR="00C77E33">
        <w:t>.</w:t>
      </w:r>
    </w:p>
    <w:p w14:paraId="01B7B640" w14:textId="055CA54D" w:rsidR="000B3FFD" w:rsidRDefault="00CC38D5" w:rsidP="00003455">
      <w:pPr>
        <w:pStyle w:val="ListBullet"/>
        <w:numPr>
          <w:ilvl w:val="0"/>
          <w:numId w:val="28"/>
        </w:numPr>
      </w:pPr>
      <w:r>
        <w:t>Each correct answer carries</w:t>
      </w:r>
      <w:r w:rsidR="000B3FFD">
        <w:t xml:space="preserve"> 1</w:t>
      </w:r>
      <w:r>
        <w:t xml:space="preserve"> </w:t>
      </w:r>
      <w:r w:rsidR="000B3FFD">
        <w:t>point</w:t>
      </w:r>
      <w:r w:rsidR="00C77E33">
        <w:t>.</w:t>
      </w:r>
    </w:p>
    <w:p w14:paraId="45B4898D" w14:textId="2092763D" w:rsidR="00CC38D5" w:rsidRDefault="000B3FFD" w:rsidP="00003455">
      <w:pPr>
        <w:pStyle w:val="ListBullet"/>
        <w:numPr>
          <w:ilvl w:val="0"/>
          <w:numId w:val="28"/>
        </w:numPr>
      </w:pPr>
      <w:r>
        <w:t>Each incorrect answer carries negative point (-1).</w:t>
      </w:r>
      <w:r w:rsidR="00CC38D5">
        <w:t xml:space="preserve"> </w:t>
      </w:r>
    </w:p>
    <w:p w14:paraId="7E204F7B" w14:textId="7CCE731C" w:rsidR="00793EE9" w:rsidRDefault="00D87A70" w:rsidP="00793EE9">
      <w:pPr>
        <w:pStyle w:val="ListBullet"/>
        <w:numPr>
          <w:ilvl w:val="0"/>
          <w:numId w:val="28"/>
        </w:numPr>
      </w:pPr>
      <w:r>
        <w:t>Round Time</w:t>
      </w:r>
      <w:r w:rsidR="00CC38D5">
        <w:t>: 30 mins</w:t>
      </w:r>
      <w:r w:rsidR="00C77E33">
        <w:t>.</w:t>
      </w:r>
    </w:p>
    <w:p w14:paraId="1108AFA7" w14:textId="2D6B080B" w:rsidR="00CC38D5" w:rsidRPr="00C77E33" w:rsidRDefault="00CC38D5" w:rsidP="00CC38D5">
      <w:pPr>
        <w:pStyle w:val="ListBullet"/>
        <w:numPr>
          <w:ilvl w:val="0"/>
          <w:numId w:val="0"/>
        </w:numPr>
        <w:rPr>
          <w:b/>
          <w:bCs/>
        </w:rPr>
      </w:pPr>
      <w:r w:rsidRPr="00C77E33">
        <w:rPr>
          <w:b/>
          <w:bCs/>
        </w:rPr>
        <w:t>ROUND 2</w:t>
      </w:r>
    </w:p>
    <w:p w14:paraId="7143034E" w14:textId="6041C13D" w:rsidR="00793EE9" w:rsidRPr="00C77E33" w:rsidRDefault="000B3FFD" w:rsidP="00CC38D5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CHRONO </w:t>
      </w:r>
      <w:r w:rsidR="00915BD9" w:rsidRPr="00C77E33">
        <w:rPr>
          <w:b/>
          <w:bCs/>
        </w:rPr>
        <w:t>CIRCUIT</w:t>
      </w:r>
      <w:r>
        <w:rPr>
          <w:b/>
          <w:bCs/>
        </w:rPr>
        <w:t>S</w:t>
      </w:r>
    </w:p>
    <w:p w14:paraId="0A028039" w14:textId="4F78796A" w:rsidR="00915BD9" w:rsidRDefault="000B3FFD" w:rsidP="00CC38D5">
      <w:pPr>
        <w:pStyle w:val="ListBullet"/>
        <w:numPr>
          <w:ilvl w:val="0"/>
          <w:numId w:val="0"/>
        </w:numPr>
      </w:pPr>
      <w:r>
        <w:rPr>
          <w:b/>
          <w:bCs/>
        </w:rPr>
        <w:t>Draw the circuit under pressure</w:t>
      </w:r>
      <w:r w:rsidR="00C77E33">
        <w:t>.</w:t>
      </w:r>
    </w:p>
    <w:p w14:paraId="4E75B73C" w14:textId="780055E1" w:rsidR="00915BD9" w:rsidRPr="00C77E33" w:rsidRDefault="00915BD9" w:rsidP="00CC38D5">
      <w:pPr>
        <w:pStyle w:val="ListBullet"/>
        <w:numPr>
          <w:ilvl w:val="0"/>
          <w:numId w:val="0"/>
        </w:numPr>
        <w:rPr>
          <w:b/>
          <w:bCs/>
        </w:rPr>
      </w:pPr>
      <w:r w:rsidRPr="00C77E33">
        <w:rPr>
          <w:b/>
          <w:bCs/>
        </w:rPr>
        <w:t>RULES</w:t>
      </w:r>
    </w:p>
    <w:p w14:paraId="4F3C1E9C" w14:textId="44273F86" w:rsidR="00915BD9" w:rsidRDefault="00EA6FB5" w:rsidP="00915BD9">
      <w:pPr>
        <w:pStyle w:val="ListBullet"/>
        <w:numPr>
          <w:ilvl w:val="0"/>
          <w:numId w:val="29"/>
        </w:numPr>
      </w:pPr>
      <w:r>
        <w:t>Circuits will be displayed to the participants for 30 secs</w:t>
      </w:r>
      <w:r w:rsidR="00C77E33">
        <w:t>.</w:t>
      </w:r>
      <w:r w:rsidR="00915BD9">
        <w:t xml:space="preserve"> </w:t>
      </w:r>
    </w:p>
    <w:p w14:paraId="4CB41B53" w14:textId="7769DB11" w:rsidR="00915BD9" w:rsidRDefault="00915BD9" w:rsidP="00915BD9">
      <w:pPr>
        <w:pStyle w:val="ListBullet"/>
        <w:numPr>
          <w:ilvl w:val="0"/>
          <w:numId w:val="29"/>
        </w:numPr>
      </w:pPr>
      <w:r>
        <w:t>Mobile phones and external websites are not allowed during the event</w:t>
      </w:r>
      <w:r w:rsidR="00C77E33">
        <w:t>.</w:t>
      </w:r>
    </w:p>
    <w:p w14:paraId="57542643" w14:textId="438EE4BA" w:rsidR="00EA6FB5" w:rsidRDefault="00EA6FB5" w:rsidP="00EA6FB5">
      <w:pPr>
        <w:pStyle w:val="ListBullet"/>
        <w:numPr>
          <w:ilvl w:val="0"/>
          <w:numId w:val="29"/>
        </w:numPr>
      </w:pPr>
      <w:r>
        <w:t>The circuits must be re-drawn within 90 secs.</w:t>
      </w:r>
    </w:p>
    <w:p w14:paraId="2767A19D" w14:textId="10D25710" w:rsidR="00C77E33" w:rsidRDefault="00C77E33" w:rsidP="00915BD9">
      <w:pPr>
        <w:pStyle w:val="ListBullet"/>
        <w:numPr>
          <w:ilvl w:val="0"/>
          <w:numId w:val="29"/>
        </w:numPr>
      </w:pPr>
      <w:r>
        <w:t>Time lim</w:t>
      </w:r>
      <w:r w:rsidR="00F86762">
        <w:t>it</w:t>
      </w:r>
      <w:r>
        <w:t xml:space="preserve">: </w:t>
      </w:r>
      <w:r w:rsidR="000B3FFD">
        <w:t>15</w:t>
      </w:r>
      <w:r>
        <w:t xml:space="preserve"> mins.</w:t>
      </w:r>
    </w:p>
    <w:p w14:paraId="6F608D68" w14:textId="77777777" w:rsidR="00C77E33" w:rsidRPr="00C77E33" w:rsidRDefault="00C77E33" w:rsidP="00C77E33">
      <w:pPr>
        <w:pStyle w:val="ListBullet"/>
        <w:numPr>
          <w:ilvl w:val="0"/>
          <w:numId w:val="0"/>
        </w:numPr>
        <w:rPr>
          <w:b/>
          <w:bCs/>
        </w:rPr>
      </w:pPr>
      <w:r w:rsidRPr="00C77E33">
        <w:rPr>
          <w:b/>
          <w:bCs/>
        </w:rPr>
        <w:t>ROUND 3</w:t>
      </w:r>
    </w:p>
    <w:p w14:paraId="0E27C54C" w14:textId="30C9245D" w:rsidR="00C77E33" w:rsidRPr="00C77E33" w:rsidRDefault="000B3FFD" w:rsidP="00C77E33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CIRCUIT OVERDRIVE</w:t>
      </w:r>
    </w:p>
    <w:p w14:paraId="6EC4FBFC" w14:textId="77777777" w:rsidR="00C77E33" w:rsidRDefault="00C77E33" w:rsidP="00C77E33">
      <w:pPr>
        <w:pStyle w:val="ListBullet"/>
        <w:numPr>
          <w:ilvl w:val="0"/>
          <w:numId w:val="0"/>
        </w:numPr>
      </w:pPr>
      <w:r w:rsidRPr="00C77E33">
        <w:rPr>
          <w:b/>
          <w:bCs/>
        </w:rPr>
        <w:t>Debug the circuit, troubleshoot the faults and make it work perfectly</w:t>
      </w:r>
      <w:r>
        <w:t>.</w:t>
      </w:r>
    </w:p>
    <w:p w14:paraId="01248E1D" w14:textId="5BC54282" w:rsidR="00793EE9" w:rsidRDefault="00C77E33" w:rsidP="00C77E33">
      <w:pPr>
        <w:pStyle w:val="ListBullet"/>
        <w:numPr>
          <w:ilvl w:val="0"/>
          <w:numId w:val="30"/>
        </w:numPr>
      </w:pPr>
      <w:r>
        <w:t xml:space="preserve">Analysis the given faulty circuit. </w:t>
      </w:r>
    </w:p>
    <w:p w14:paraId="53A1A6FD" w14:textId="39465F5D" w:rsidR="00C77E33" w:rsidRDefault="00C77E33" w:rsidP="00C77E33">
      <w:pPr>
        <w:pStyle w:val="ListBullet"/>
        <w:numPr>
          <w:ilvl w:val="0"/>
          <w:numId w:val="30"/>
        </w:numPr>
      </w:pPr>
      <w:r>
        <w:t>Identify the error and provide the solution.</w:t>
      </w:r>
    </w:p>
    <w:p w14:paraId="76470326" w14:textId="1F7499B9" w:rsidR="00C77E33" w:rsidRDefault="00C77E33" w:rsidP="00C77E33">
      <w:pPr>
        <w:pStyle w:val="ListBullet"/>
        <w:numPr>
          <w:ilvl w:val="0"/>
          <w:numId w:val="30"/>
        </w:numPr>
      </w:pPr>
      <w:r>
        <w:t xml:space="preserve">Rough work is allowed. </w:t>
      </w:r>
    </w:p>
    <w:p w14:paraId="72F74BF4" w14:textId="010B0968" w:rsidR="00C77E33" w:rsidRDefault="00C77E33" w:rsidP="00C77E33">
      <w:pPr>
        <w:pStyle w:val="ListBullet"/>
        <w:numPr>
          <w:ilvl w:val="0"/>
          <w:numId w:val="30"/>
        </w:numPr>
      </w:pPr>
      <w:r>
        <w:t>Time limit: 15 mins.</w:t>
      </w:r>
    </w:p>
    <w:p w14:paraId="7BD3066C" w14:textId="1C1000BE" w:rsidR="00F41BEE" w:rsidRDefault="00F41BEE" w:rsidP="00CC38D5">
      <w:pPr>
        <w:pStyle w:val="ListBullet"/>
        <w:numPr>
          <w:ilvl w:val="0"/>
          <w:numId w:val="0"/>
        </w:numPr>
        <w:ind w:left="288"/>
      </w:pPr>
    </w:p>
    <w:p w14:paraId="69AA556B" w14:textId="7B6B4697" w:rsidR="00F41BEE" w:rsidRDefault="00F41BEE" w:rsidP="00CC38D5">
      <w:pPr>
        <w:pStyle w:val="ListBullet"/>
        <w:numPr>
          <w:ilvl w:val="0"/>
          <w:numId w:val="0"/>
        </w:numPr>
        <w:ind w:left="288"/>
      </w:pPr>
    </w:p>
    <w:p w14:paraId="469BD132" w14:textId="77777777" w:rsidR="00003455" w:rsidRDefault="00003455" w:rsidP="00003455"/>
    <w:p w14:paraId="62B55782" w14:textId="4E903AB3" w:rsidR="00F41BEE" w:rsidRDefault="00F41BEE" w:rsidP="006E0605">
      <w:pPr>
        <w:pStyle w:val="Heading1"/>
      </w:pPr>
    </w:p>
    <w:p w14:paraId="61EB0917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33F225B6" wp14:editId="453C6E7B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F3CB46B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7E27BB3B" w14:textId="0900281B" w:rsidR="00F41BEE" w:rsidRDefault="00F41BEE" w:rsidP="00D52131"/>
    <w:p w14:paraId="5546D146" w14:textId="77777777" w:rsidR="00003455" w:rsidRDefault="00003455" w:rsidP="00003455"/>
    <w:p w14:paraId="25B8B701" w14:textId="0E28B667" w:rsidR="00F41BEE" w:rsidRDefault="00F41BEE" w:rsidP="00793EE9">
      <w:pPr>
        <w:pStyle w:val="ListBullet"/>
        <w:numPr>
          <w:ilvl w:val="0"/>
          <w:numId w:val="0"/>
        </w:numPr>
        <w:ind w:left="288"/>
      </w:pPr>
      <w:r>
        <w:t xml:space="preserve"> </w:t>
      </w:r>
    </w:p>
    <w:sectPr w:rsidR="00F41BEE" w:rsidSect="00ED5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07" w:right="1512" w:bottom="720" w:left="1368" w:header="576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D45F6" w14:textId="77777777" w:rsidR="00E64DEA" w:rsidRDefault="00E64DEA">
      <w:pPr>
        <w:spacing w:after="0"/>
      </w:pPr>
      <w:r>
        <w:separator/>
      </w:r>
    </w:p>
  </w:endnote>
  <w:endnote w:type="continuationSeparator" w:id="0">
    <w:p w14:paraId="7A67E839" w14:textId="77777777" w:rsidR="00E64DEA" w:rsidRDefault="00E64DEA">
      <w:pPr>
        <w:spacing w:after="0"/>
      </w:pPr>
      <w:r>
        <w:continuationSeparator/>
      </w:r>
    </w:p>
  </w:endnote>
  <w:endnote w:type="continuationNotice" w:id="1">
    <w:p w14:paraId="0DD20C9A" w14:textId="77777777" w:rsidR="00E64DEA" w:rsidRDefault="00E64DE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753C5" w14:textId="77777777" w:rsidR="00ED598E" w:rsidRDefault="00ED5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60F30" w14:textId="77777777" w:rsidR="00ED598E" w:rsidRDefault="00ED59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748E" w14:textId="77777777" w:rsidR="00ED598E" w:rsidRDefault="00ED5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6EB38" w14:textId="77777777" w:rsidR="00E64DEA" w:rsidRDefault="00E64DEA">
      <w:pPr>
        <w:spacing w:after="0"/>
      </w:pPr>
      <w:r>
        <w:separator/>
      </w:r>
    </w:p>
  </w:footnote>
  <w:footnote w:type="continuationSeparator" w:id="0">
    <w:p w14:paraId="7C98802F" w14:textId="77777777" w:rsidR="00E64DEA" w:rsidRDefault="00E64DEA">
      <w:pPr>
        <w:spacing w:after="0"/>
      </w:pPr>
      <w:r>
        <w:continuationSeparator/>
      </w:r>
    </w:p>
  </w:footnote>
  <w:footnote w:type="continuationNotice" w:id="1">
    <w:p w14:paraId="519D7E3C" w14:textId="77777777" w:rsidR="00E64DEA" w:rsidRDefault="00E64DE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B15B" w14:textId="77777777" w:rsidR="00ED598E" w:rsidRDefault="00ED59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0CDEB" w14:textId="77777777" w:rsidR="00ED598E" w:rsidRDefault="00ED59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FC36F" w14:textId="77777777" w:rsidR="00ED598E" w:rsidRDefault="00ED5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4A9586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915FDF"/>
    <w:multiLevelType w:val="hybridMultilevel"/>
    <w:tmpl w:val="815E8DC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C64D7"/>
    <w:multiLevelType w:val="hybridMultilevel"/>
    <w:tmpl w:val="272AE6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81466"/>
    <w:multiLevelType w:val="hybridMultilevel"/>
    <w:tmpl w:val="981E27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4" w15:restartNumberingAfterBreak="0">
    <w:nsid w:val="402804D5"/>
    <w:multiLevelType w:val="hybridMultilevel"/>
    <w:tmpl w:val="160C40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D24F5"/>
    <w:multiLevelType w:val="hybridMultilevel"/>
    <w:tmpl w:val="10B40A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94856"/>
    <w:multiLevelType w:val="hybridMultilevel"/>
    <w:tmpl w:val="89DA16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01A87"/>
    <w:multiLevelType w:val="hybridMultilevel"/>
    <w:tmpl w:val="AE94DE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8D22AD"/>
    <w:multiLevelType w:val="hybridMultilevel"/>
    <w:tmpl w:val="ED2C46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74CCB"/>
    <w:multiLevelType w:val="hybridMultilevel"/>
    <w:tmpl w:val="B12C97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16F97"/>
    <w:multiLevelType w:val="hybridMultilevel"/>
    <w:tmpl w:val="AA342F82"/>
    <w:lvl w:ilvl="0" w:tplc="40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2" w15:restartNumberingAfterBreak="0">
    <w:nsid w:val="76A86108"/>
    <w:multiLevelType w:val="hybridMultilevel"/>
    <w:tmpl w:val="657822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3"/>
  </w:num>
  <w:num w:numId="15" w16cid:durableId="94441604">
    <w:abstractNumId w:val="13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3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3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3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8"/>
  </w:num>
  <w:num w:numId="20" w16cid:durableId="530608960">
    <w:abstractNumId w:val="11"/>
  </w:num>
  <w:num w:numId="21" w16cid:durableId="2054302148">
    <w:abstractNumId w:val="10"/>
  </w:num>
  <w:num w:numId="22" w16cid:durableId="20784678">
    <w:abstractNumId w:val="14"/>
  </w:num>
  <w:num w:numId="23" w16cid:durableId="814954210">
    <w:abstractNumId w:val="15"/>
  </w:num>
  <w:num w:numId="24" w16cid:durableId="529538162">
    <w:abstractNumId w:val="22"/>
  </w:num>
  <w:num w:numId="25" w16cid:durableId="1722486052">
    <w:abstractNumId w:val="16"/>
  </w:num>
  <w:num w:numId="26" w16cid:durableId="1279221968">
    <w:abstractNumId w:val="17"/>
  </w:num>
  <w:num w:numId="27" w16cid:durableId="1478959877">
    <w:abstractNumId w:val="12"/>
  </w:num>
  <w:num w:numId="28" w16cid:durableId="349449237">
    <w:abstractNumId w:val="19"/>
  </w:num>
  <w:num w:numId="29" w16cid:durableId="1206328577">
    <w:abstractNumId w:val="20"/>
  </w:num>
  <w:num w:numId="30" w16cid:durableId="14302021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96D"/>
    <w:rsid w:val="00003455"/>
    <w:rsid w:val="00021C10"/>
    <w:rsid w:val="00032277"/>
    <w:rsid w:val="00032383"/>
    <w:rsid w:val="00032982"/>
    <w:rsid w:val="00037A3D"/>
    <w:rsid w:val="00037A80"/>
    <w:rsid w:val="0004081D"/>
    <w:rsid w:val="0004088C"/>
    <w:rsid w:val="00047720"/>
    <w:rsid w:val="00047C0B"/>
    <w:rsid w:val="000539BD"/>
    <w:rsid w:val="00066E2A"/>
    <w:rsid w:val="00076DB4"/>
    <w:rsid w:val="0009195F"/>
    <w:rsid w:val="000B3FFD"/>
    <w:rsid w:val="000D07BB"/>
    <w:rsid w:val="000D355D"/>
    <w:rsid w:val="001046AC"/>
    <w:rsid w:val="0011008C"/>
    <w:rsid w:val="00111371"/>
    <w:rsid w:val="001172E5"/>
    <w:rsid w:val="001274B5"/>
    <w:rsid w:val="00140528"/>
    <w:rsid w:val="001433E3"/>
    <w:rsid w:val="0016014D"/>
    <w:rsid w:val="001608CC"/>
    <w:rsid w:val="0018191F"/>
    <w:rsid w:val="00181FE7"/>
    <w:rsid w:val="00186230"/>
    <w:rsid w:val="0019396D"/>
    <w:rsid w:val="001D4B58"/>
    <w:rsid w:val="00200572"/>
    <w:rsid w:val="00262033"/>
    <w:rsid w:val="00271453"/>
    <w:rsid w:val="00276E4F"/>
    <w:rsid w:val="00295104"/>
    <w:rsid w:val="002C0DDD"/>
    <w:rsid w:val="002D59A2"/>
    <w:rsid w:val="002F400D"/>
    <w:rsid w:val="00302F19"/>
    <w:rsid w:val="00304507"/>
    <w:rsid w:val="003108DB"/>
    <w:rsid w:val="00331246"/>
    <w:rsid w:val="003319FB"/>
    <w:rsid w:val="00351362"/>
    <w:rsid w:val="00351D1B"/>
    <w:rsid w:val="00357FD0"/>
    <w:rsid w:val="003630D5"/>
    <w:rsid w:val="00374627"/>
    <w:rsid w:val="00380722"/>
    <w:rsid w:val="00394A6D"/>
    <w:rsid w:val="003B2143"/>
    <w:rsid w:val="003C09E2"/>
    <w:rsid w:val="003C14A1"/>
    <w:rsid w:val="003C38F0"/>
    <w:rsid w:val="003F19B9"/>
    <w:rsid w:val="00400FD0"/>
    <w:rsid w:val="0040118E"/>
    <w:rsid w:val="00420DE9"/>
    <w:rsid w:val="00433CD1"/>
    <w:rsid w:val="00445933"/>
    <w:rsid w:val="004476A1"/>
    <w:rsid w:val="004476B0"/>
    <w:rsid w:val="004A4BFA"/>
    <w:rsid w:val="004D433E"/>
    <w:rsid w:val="004E47F6"/>
    <w:rsid w:val="004E6381"/>
    <w:rsid w:val="004F305A"/>
    <w:rsid w:val="004F7524"/>
    <w:rsid w:val="00504FB9"/>
    <w:rsid w:val="00505273"/>
    <w:rsid w:val="005114E7"/>
    <w:rsid w:val="005338E9"/>
    <w:rsid w:val="00536083"/>
    <w:rsid w:val="00542008"/>
    <w:rsid w:val="005463C0"/>
    <w:rsid w:val="00582E2D"/>
    <w:rsid w:val="005A1CE4"/>
    <w:rsid w:val="005A29F5"/>
    <w:rsid w:val="005A77FC"/>
    <w:rsid w:val="005A7D8A"/>
    <w:rsid w:val="005C2BF4"/>
    <w:rsid w:val="005D49B2"/>
    <w:rsid w:val="005D5D10"/>
    <w:rsid w:val="005E5E55"/>
    <w:rsid w:val="005F04C0"/>
    <w:rsid w:val="00605599"/>
    <w:rsid w:val="00616068"/>
    <w:rsid w:val="00627B1A"/>
    <w:rsid w:val="006319D8"/>
    <w:rsid w:val="00654447"/>
    <w:rsid w:val="00664115"/>
    <w:rsid w:val="006734FD"/>
    <w:rsid w:val="00692F19"/>
    <w:rsid w:val="006953A2"/>
    <w:rsid w:val="006A3D6F"/>
    <w:rsid w:val="006B4315"/>
    <w:rsid w:val="006D17AA"/>
    <w:rsid w:val="006D236F"/>
    <w:rsid w:val="006E0605"/>
    <w:rsid w:val="006E401C"/>
    <w:rsid w:val="006F0EAE"/>
    <w:rsid w:val="006F2441"/>
    <w:rsid w:val="00711175"/>
    <w:rsid w:val="00712084"/>
    <w:rsid w:val="007148DA"/>
    <w:rsid w:val="007571DC"/>
    <w:rsid w:val="00774126"/>
    <w:rsid w:val="0077621B"/>
    <w:rsid w:val="00781236"/>
    <w:rsid w:val="00793EE9"/>
    <w:rsid w:val="007941C7"/>
    <w:rsid w:val="007963CE"/>
    <w:rsid w:val="007A7186"/>
    <w:rsid w:val="007D00B3"/>
    <w:rsid w:val="00824550"/>
    <w:rsid w:val="008406FF"/>
    <w:rsid w:val="0084136C"/>
    <w:rsid w:val="00855CA3"/>
    <w:rsid w:val="0086325C"/>
    <w:rsid w:val="00873549"/>
    <w:rsid w:val="00886378"/>
    <w:rsid w:val="00886E4A"/>
    <w:rsid w:val="008916B6"/>
    <w:rsid w:val="008D5413"/>
    <w:rsid w:val="008D5A41"/>
    <w:rsid w:val="008D6A27"/>
    <w:rsid w:val="008E038B"/>
    <w:rsid w:val="008E10EB"/>
    <w:rsid w:val="008E5671"/>
    <w:rsid w:val="00912D4C"/>
    <w:rsid w:val="00915BD9"/>
    <w:rsid w:val="00924DC2"/>
    <w:rsid w:val="0093056E"/>
    <w:rsid w:val="0093754D"/>
    <w:rsid w:val="00950405"/>
    <w:rsid w:val="00950EA4"/>
    <w:rsid w:val="00952F98"/>
    <w:rsid w:val="00956C3B"/>
    <w:rsid w:val="00971892"/>
    <w:rsid w:val="0097323F"/>
    <w:rsid w:val="009757B2"/>
    <w:rsid w:val="009763C8"/>
    <w:rsid w:val="00982EDE"/>
    <w:rsid w:val="009858B8"/>
    <w:rsid w:val="009B24B9"/>
    <w:rsid w:val="009C2119"/>
    <w:rsid w:val="009C429D"/>
    <w:rsid w:val="009C7FD6"/>
    <w:rsid w:val="009D04EB"/>
    <w:rsid w:val="009D41D9"/>
    <w:rsid w:val="009D5B56"/>
    <w:rsid w:val="009E3475"/>
    <w:rsid w:val="009F2912"/>
    <w:rsid w:val="00A00679"/>
    <w:rsid w:val="00A249B7"/>
    <w:rsid w:val="00A36F7A"/>
    <w:rsid w:val="00A7066C"/>
    <w:rsid w:val="00A70EFD"/>
    <w:rsid w:val="00A8131A"/>
    <w:rsid w:val="00AA2091"/>
    <w:rsid w:val="00AB2C3D"/>
    <w:rsid w:val="00AF3073"/>
    <w:rsid w:val="00B063E6"/>
    <w:rsid w:val="00B15C87"/>
    <w:rsid w:val="00B203B6"/>
    <w:rsid w:val="00B35070"/>
    <w:rsid w:val="00B430AF"/>
    <w:rsid w:val="00B5201C"/>
    <w:rsid w:val="00B5257D"/>
    <w:rsid w:val="00B610B1"/>
    <w:rsid w:val="00B769EE"/>
    <w:rsid w:val="00B8342B"/>
    <w:rsid w:val="00B86516"/>
    <w:rsid w:val="00BB273E"/>
    <w:rsid w:val="00BD735D"/>
    <w:rsid w:val="00C03729"/>
    <w:rsid w:val="00C04033"/>
    <w:rsid w:val="00C30F46"/>
    <w:rsid w:val="00C444AC"/>
    <w:rsid w:val="00C57E43"/>
    <w:rsid w:val="00C63CCE"/>
    <w:rsid w:val="00C6464E"/>
    <w:rsid w:val="00C72B59"/>
    <w:rsid w:val="00C77E33"/>
    <w:rsid w:val="00C86F4F"/>
    <w:rsid w:val="00C904F1"/>
    <w:rsid w:val="00C9734F"/>
    <w:rsid w:val="00CC38D5"/>
    <w:rsid w:val="00CC75DB"/>
    <w:rsid w:val="00CE0C16"/>
    <w:rsid w:val="00D016ED"/>
    <w:rsid w:val="00D05F48"/>
    <w:rsid w:val="00D232D2"/>
    <w:rsid w:val="00D241A0"/>
    <w:rsid w:val="00D33143"/>
    <w:rsid w:val="00D37D67"/>
    <w:rsid w:val="00D4111F"/>
    <w:rsid w:val="00D468C9"/>
    <w:rsid w:val="00D52131"/>
    <w:rsid w:val="00D56207"/>
    <w:rsid w:val="00D6278D"/>
    <w:rsid w:val="00D7441A"/>
    <w:rsid w:val="00D757F2"/>
    <w:rsid w:val="00D765AF"/>
    <w:rsid w:val="00D87A70"/>
    <w:rsid w:val="00D95183"/>
    <w:rsid w:val="00DD4208"/>
    <w:rsid w:val="00DF3D23"/>
    <w:rsid w:val="00E01B82"/>
    <w:rsid w:val="00E23538"/>
    <w:rsid w:val="00E321B6"/>
    <w:rsid w:val="00E45F8D"/>
    <w:rsid w:val="00E64464"/>
    <w:rsid w:val="00E64DEA"/>
    <w:rsid w:val="00E71047"/>
    <w:rsid w:val="00E726F0"/>
    <w:rsid w:val="00EA2B92"/>
    <w:rsid w:val="00EA6FB5"/>
    <w:rsid w:val="00EC12CE"/>
    <w:rsid w:val="00ED598E"/>
    <w:rsid w:val="00ED7FEB"/>
    <w:rsid w:val="00EE25F3"/>
    <w:rsid w:val="00F12535"/>
    <w:rsid w:val="00F37140"/>
    <w:rsid w:val="00F40303"/>
    <w:rsid w:val="00F41BEE"/>
    <w:rsid w:val="00F86762"/>
    <w:rsid w:val="00F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81349"/>
  <w15:chartTrackingRefBased/>
  <w15:docId w15:val="{D8C558E0-D2CD-44C0-9EE5-4317DCCB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12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98E"/>
    <w:pPr>
      <w:keepNext/>
      <w:keepLines/>
      <w:spacing w:before="200" w:after="8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D598E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y\AppData\Local\Microsoft\Office\16.0\DTS\en-IN%7b0A365199-90B5-4B54-A8EF-12A3C056C98F%7d\%7b48538295-4091-4F52-B1AB-04EF81B923FD%7dTFa6ce606f-4d1b-45e4-9923-de33195f45da1e80e27c_win32-4dbc70351281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893E80-0AB2-4C42-8D6E-F0C64251ED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690CEF4-07C7-4C0C-A6BB-7328017E8E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268ACC-32FC-4261-BF80-5F6DE34E1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BE5AEB-BD32-46FB-B4E8-5C314C3FA50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{48538295-4091-4F52-B1AB-04EF81B923FD}TFa6ce606f-4d1b-45e4-9923-de33195f45da1e80e27c_win32-4dbc70351281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Antony J</dc:creator>
  <cp:keywords/>
  <dc:description/>
  <cp:lastModifiedBy>Antony J</cp:lastModifiedBy>
  <cp:revision>2</cp:revision>
  <cp:lastPrinted>2026-08-13T07:27:00Z</cp:lastPrinted>
  <dcterms:created xsi:type="dcterms:W3CDTF">2026-08-13T07:28:00Z</dcterms:created>
  <dcterms:modified xsi:type="dcterms:W3CDTF">2026-08-13T07:28:00Z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