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template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547"/>
        <w:gridCol w:w="992"/>
        <w:gridCol w:w="425"/>
        <w:gridCol w:w="426"/>
        <w:gridCol w:w="992"/>
        <w:gridCol w:w="425"/>
        <w:gridCol w:w="3255"/>
      </w:tblGrid>
      <w:tr w:rsidR="00CE199D" w14:paraId="1B2BC95D" w14:textId="77777777" w:rsidTr="00957551">
        <w:tc>
          <w:tcPr>
            <w:tcW w:w="5382" w:type="dxa"/>
            <w:gridSpan w:val="5"/>
          </w:tcPr>
          <w:p w14:paraId="46CA059E" w14:textId="77777777" w:rsidR="00CE199D" w:rsidRDefault="00CE199D" w:rsidP="00CE199D">
            <w:pPr>
              <w:pStyle w:val="KeinLeerraum"/>
            </w:pPr>
            <w:r>
              <w:t>Name, Vorname</w:t>
            </w:r>
            <w:r w:rsidR="00E372D5">
              <w:t xml:space="preserve">: </w:t>
            </w:r>
          </w:p>
          <w:p w14:paraId="59DCB641" w14:textId="13B3661C" w:rsidR="008F1668" w:rsidRDefault="008F1668" w:rsidP="00CE199D">
            <w:pPr>
              <w:pStyle w:val="KeinLeerraum"/>
            </w:pPr>
          </w:p>
        </w:tc>
        <w:tc>
          <w:tcPr>
            <w:tcW w:w="3680" w:type="dxa"/>
            <w:gridSpan w:val="2"/>
          </w:tcPr>
          <w:p w14:paraId="0348CEA2" w14:textId="7AEF12DB" w:rsidR="00CE199D" w:rsidRDefault="00CE199D" w:rsidP="00CE199D">
            <w:pPr>
              <w:pStyle w:val="KeinLeerraum"/>
            </w:pPr>
            <w:r>
              <w:t>Geburtsdatum</w:t>
            </w:r>
            <w:r w:rsidR="00E372D5">
              <w:t xml:space="preserve">: </w:t>
            </w:r>
          </w:p>
        </w:tc>
      </w:tr>
      <w:tr w:rsidR="008F1668" w14:paraId="6C7EE4FD" w14:textId="77777777" w:rsidTr="008F1668">
        <w:tc>
          <w:tcPr>
            <w:tcW w:w="9062" w:type="dxa"/>
            <w:gridSpan w:val="7"/>
          </w:tcPr>
          <w:p w14:paraId="13C606AC" w14:textId="77777777" w:rsidR="008F1668" w:rsidRDefault="008F1668" w:rsidP="00CE199D">
            <w:pPr>
              <w:pStyle w:val="KeinLeerraum"/>
            </w:pPr>
            <w:r>
              <w:t xml:space="preserve">Adresse: </w:t>
            </w:r>
          </w:p>
          <w:p w14:paraId="715BDECA" w14:textId="49C8B5CD" w:rsidR="008F1668" w:rsidRDefault="008F1668" w:rsidP="00CE199D">
            <w:pPr>
              <w:pStyle w:val="KeinLeerraum"/>
            </w:pPr>
          </w:p>
        </w:tc>
      </w:tr>
      <w:tr w:rsidR="008F1668" w14:paraId="681E0FD4" w14:textId="77777777" w:rsidTr="008F1668">
        <w:tc>
          <w:tcPr>
            <w:tcW w:w="3539" w:type="dxa"/>
            <w:gridSpan w:val="2"/>
          </w:tcPr>
          <w:p w14:paraId="75BC85FD" w14:textId="77777777" w:rsidR="008F1668" w:rsidRDefault="008F1668" w:rsidP="00CE199D">
            <w:pPr>
              <w:pStyle w:val="KeinLeerraum"/>
            </w:pPr>
            <w:r>
              <w:t xml:space="preserve">Telefon: </w:t>
            </w:r>
          </w:p>
          <w:p w14:paraId="04858590" w14:textId="7721E8A6" w:rsidR="000537EC" w:rsidRDefault="000537EC" w:rsidP="00CE199D">
            <w:pPr>
              <w:pStyle w:val="KeinLeerraum"/>
            </w:pPr>
          </w:p>
        </w:tc>
        <w:tc>
          <w:tcPr>
            <w:tcW w:w="5523" w:type="dxa"/>
            <w:gridSpan w:val="5"/>
          </w:tcPr>
          <w:p w14:paraId="11619858" w14:textId="24053729" w:rsidR="008F1668" w:rsidRDefault="008F1668" w:rsidP="00CE199D">
            <w:pPr>
              <w:pStyle w:val="KeinLeerraum"/>
            </w:pPr>
            <w:r>
              <w:t xml:space="preserve">E-Mail: </w:t>
            </w:r>
          </w:p>
        </w:tc>
      </w:tr>
      <w:tr w:rsidR="008F1668" w14:paraId="0468CFF9" w14:textId="77777777" w:rsidTr="008F1668">
        <w:tc>
          <w:tcPr>
            <w:tcW w:w="4390" w:type="dxa"/>
            <w:gridSpan w:val="4"/>
          </w:tcPr>
          <w:p w14:paraId="686BF64D" w14:textId="77777777" w:rsidR="008F1668" w:rsidRDefault="008F1668" w:rsidP="00094CDD">
            <w:pPr>
              <w:pStyle w:val="KeinLeerraum"/>
            </w:pPr>
            <w:r>
              <w:t>Krankenkasse</w:t>
            </w:r>
            <w:r>
              <w:t xml:space="preserve">: </w:t>
            </w:r>
          </w:p>
          <w:p w14:paraId="05889A1B" w14:textId="7AB6F099" w:rsidR="000537EC" w:rsidRDefault="000537EC" w:rsidP="00094CDD">
            <w:pPr>
              <w:pStyle w:val="KeinLeerraum"/>
            </w:pPr>
          </w:p>
        </w:tc>
        <w:tc>
          <w:tcPr>
            <w:tcW w:w="4672" w:type="dxa"/>
            <w:gridSpan w:val="3"/>
          </w:tcPr>
          <w:p w14:paraId="648CB0D5" w14:textId="44033629" w:rsidR="008F1668" w:rsidRDefault="008F1668" w:rsidP="00094CDD">
            <w:pPr>
              <w:pStyle w:val="KeinLeerraum"/>
            </w:pPr>
            <w:r>
              <w:t>bei PKV: Einwilligungs-/Abtretungsformular</w:t>
            </w:r>
          </w:p>
        </w:tc>
      </w:tr>
      <w:tr w:rsidR="008F1668" w14:paraId="4BB4E4A3" w14:textId="77777777" w:rsidTr="000537EC">
        <w:tc>
          <w:tcPr>
            <w:tcW w:w="2547" w:type="dxa"/>
          </w:tcPr>
          <w:p w14:paraId="4E07CFA1" w14:textId="77777777" w:rsidR="008F1668" w:rsidRDefault="008F1668" w:rsidP="00094CDD">
            <w:pPr>
              <w:pStyle w:val="KeinLeerraum"/>
            </w:pPr>
            <w:r>
              <w:t xml:space="preserve">Hausarzt/Hausärztin: </w:t>
            </w:r>
          </w:p>
          <w:p w14:paraId="3AAFD560" w14:textId="77777777" w:rsidR="000537EC" w:rsidRDefault="000537EC" w:rsidP="00094CDD">
            <w:pPr>
              <w:pStyle w:val="KeinLeerraum"/>
            </w:pPr>
          </w:p>
        </w:tc>
        <w:tc>
          <w:tcPr>
            <w:tcW w:w="6515" w:type="dxa"/>
            <w:gridSpan w:val="6"/>
          </w:tcPr>
          <w:p w14:paraId="06998CA2" w14:textId="77777777" w:rsidR="008F1668" w:rsidRDefault="008F1668" w:rsidP="00094CDD">
            <w:pPr>
              <w:pStyle w:val="KeinLeerraum"/>
            </w:pPr>
          </w:p>
        </w:tc>
      </w:tr>
      <w:tr w:rsidR="008F1668" w14:paraId="2552E1F9" w14:textId="77777777" w:rsidTr="000537EC">
        <w:tc>
          <w:tcPr>
            <w:tcW w:w="2547" w:type="dxa"/>
          </w:tcPr>
          <w:p w14:paraId="6EA13549" w14:textId="77777777" w:rsidR="008F1668" w:rsidRDefault="008F1668" w:rsidP="00094CDD">
            <w:pPr>
              <w:pStyle w:val="KeinLeerraum"/>
            </w:pPr>
            <w:r>
              <w:t>Facharzt/Fachärztin:</w:t>
            </w:r>
          </w:p>
          <w:p w14:paraId="75B42D7C" w14:textId="77777777" w:rsidR="000537EC" w:rsidRDefault="000537EC" w:rsidP="00094CDD">
            <w:pPr>
              <w:pStyle w:val="KeinLeerraum"/>
            </w:pPr>
          </w:p>
        </w:tc>
        <w:tc>
          <w:tcPr>
            <w:tcW w:w="6515" w:type="dxa"/>
            <w:gridSpan w:val="6"/>
          </w:tcPr>
          <w:p w14:paraId="1C41D9F2" w14:textId="77777777" w:rsidR="008F1668" w:rsidRDefault="008F1668" w:rsidP="00094CDD">
            <w:pPr>
              <w:pStyle w:val="KeinLeerraum"/>
            </w:pPr>
          </w:p>
        </w:tc>
      </w:tr>
      <w:tr w:rsidR="008F1668" w14:paraId="7C9E927A" w14:textId="77777777" w:rsidTr="000537EC">
        <w:tc>
          <w:tcPr>
            <w:tcW w:w="2547" w:type="dxa"/>
          </w:tcPr>
          <w:p w14:paraId="77B3C4C0" w14:textId="398635C5" w:rsidR="008F1668" w:rsidRDefault="008F1668" w:rsidP="00094CDD">
            <w:pPr>
              <w:pStyle w:val="KeinLeerraum"/>
            </w:pPr>
            <w:r>
              <w:t>Weitere Dienste:</w:t>
            </w:r>
            <w:r w:rsidR="000537EC">
              <w:t xml:space="preserve"> </w:t>
            </w:r>
          </w:p>
          <w:p w14:paraId="468FFBE6" w14:textId="77777777" w:rsidR="008F1668" w:rsidRDefault="008F1668" w:rsidP="00094CDD">
            <w:pPr>
              <w:pStyle w:val="KeinLeerraum"/>
            </w:pPr>
          </w:p>
        </w:tc>
        <w:tc>
          <w:tcPr>
            <w:tcW w:w="6515" w:type="dxa"/>
            <w:gridSpan w:val="6"/>
          </w:tcPr>
          <w:p w14:paraId="1CBF9407" w14:textId="77777777" w:rsidR="008F1668" w:rsidRDefault="008F1668" w:rsidP="00094CDD">
            <w:pPr>
              <w:pStyle w:val="KeinLeerraum"/>
            </w:pPr>
          </w:p>
        </w:tc>
      </w:tr>
      <w:tr w:rsidR="000537EC" w14:paraId="5B21EBD6" w14:textId="77777777" w:rsidTr="000537EC">
        <w:tc>
          <w:tcPr>
            <w:tcW w:w="3539" w:type="dxa"/>
            <w:gridSpan w:val="2"/>
          </w:tcPr>
          <w:p w14:paraId="2B64BC09" w14:textId="5E5C850F" w:rsidR="000537EC" w:rsidRDefault="000537EC" w:rsidP="00CE199D">
            <w:pPr>
              <w:pStyle w:val="KeinLeerraum"/>
            </w:pPr>
            <w:r>
              <w:t xml:space="preserve">Zugehörige (Bezug, Name, Telefon): </w:t>
            </w:r>
          </w:p>
          <w:p w14:paraId="2C4FE712" w14:textId="7B35397A" w:rsidR="000537EC" w:rsidRDefault="000537EC" w:rsidP="00CE199D">
            <w:pPr>
              <w:pStyle w:val="KeinLeerraum"/>
            </w:pPr>
          </w:p>
        </w:tc>
        <w:tc>
          <w:tcPr>
            <w:tcW w:w="5523" w:type="dxa"/>
            <w:gridSpan w:val="5"/>
          </w:tcPr>
          <w:p w14:paraId="10605823" w14:textId="77777777" w:rsidR="000537EC" w:rsidRDefault="000537EC" w:rsidP="00CE199D">
            <w:pPr>
              <w:pStyle w:val="KeinLeerraum"/>
            </w:pPr>
          </w:p>
        </w:tc>
      </w:tr>
      <w:tr w:rsidR="00957551" w14:paraId="1FF0B48E" w14:textId="77777777" w:rsidTr="00E82928">
        <w:tc>
          <w:tcPr>
            <w:tcW w:w="9062" w:type="dxa"/>
            <w:gridSpan w:val="7"/>
          </w:tcPr>
          <w:p w14:paraId="66CC2A7B" w14:textId="77777777" w:rsidR="00957551" w:rsidRDefault="00957551" w:rsidP="000537EC">
            <w:pPr>
              <w:pStyle w:val="KeinLeerraum"/>
            </w:pPr>
            <w:r>
              <w:t>Vorsorgevollmacht</w:t>
            </w:r>
            <w:r w:rsidR="000537EC">
              <w:t>/</w:t>
            </w:r>
            <w:proofErr w:type="gramStart"/>
            <w:r w:rsidR="000537EC">
              <w:t>Patientenverfügung?</w:t>
            </w:r>
            <w:r>
              <w:t>:</w:t>
            </w:r>
            <w:proofErr w:type="gramEnd"/>
            <w:r>
              <w:t xml:space="preserve"> (per Mail zu uns)</w:t>
            </w:r>
            <w:r w:rsidR="000537EC">
              <w:t xml:space="preserve"> </w:t>
            </w:r>
          </w:p>
          <w:p w14:paraId="6F300304" w14:textId="602C5901" w:rsidR="000537EC" w:rsidRDefault="000537EC" w:rsidP="000537EC">
            <w:pPr>
              <w:pStyle w:val="KeinLeerraum"/>
            </w:pPr>
          </w:p>
        </w:tc>
      </w:tr>
      <w:tr w:rsidR="00E372D5" w14:paraId="204E7D1A" w14:textId="77777777" w:rsidTr="00577EFF">
        <w:tc>
          <w:tcPr>
            <w:tcW w:w="9062" w:type="dxa"/>
            <w:gridSpan w:val="7"/>
          </w:tcPr>
          <w:p w14:paraId="3E9CCC18" w14:textId="4E874E7F" w:rsidR="00E372D5" w:rsidRDefault="00E372D5" w:rsidP="000537EC">
            <w:pPr>
              <w:pStyle w:val="KeinLeerraum"/>
            </w:pPr>
            <w:r>
              <w:t>Diagnosen:</w:t>
            </w:r>
          </w:p>
        </w:tc>
      </w:tr>
      <w:tr w:rsidR="00E372D5" w14:paraId="45E8EE10" w14:textId="77777777" w:rsidTr="00577EFF">
        <w:tc>
          <w:tcPr>
            <w:tcW w:w="9062" w:type="dxa"/>
            <w:gridSpan w:val="7"/>
          </w:tcPr>
          <w:p w14:paraId="0A7DBD27" w14:textId="77777777" w:rsidR="00E372D5" w:rsidRDefault="00E372D5" w:rsidP="00577EFF">
            <w:pPr>
              <w:pStyle w:val="KeinLeerraum"/>
            </w:pPr>
          </w:p>
          <w:p w14:paraId="6739E644" w14:textId="77777777" w:rsidR="000537EC" w:rsidRDefault="000537EC" w:rsidP="00577EFF">
            <w:pPr>
              <w:pStyle w:val="KeinLeerraum"/>
            </w:pPr>
          </w:p>
          <w:p w14:paraId="14CE358C" w14:textId="77777777" w:rsidR="00E372D5" w:rsidRDefault="00E372D5" w:rsidP="00577EFF">
            <w:pPr>
              <w:pStyle w:val="KeinLeerraum"/>
            </w:pPr>
          </w:p>
        </w:tc>
      </w:tr>
      <w:tr w:rsidR="00CE199D" w14:paraId="7A2B82F6" w14:textId="77777777" w:rsidTr="00E82928">
        <w:tc>
          <w:tcPr>
            <w:tcW w:w="9062" w:type="dxa"/>
            <w:gridSpan w:val="7"/>
          </w:tcPr>
          <w:p w14:paraId="6265E5BE" w14:textId="03CFCF7E" w:rsidR="00CE199D" w:rsidRPr="000537EC" w:rsidRDefault="00E372D5" w:rsidP="000537EC">
            <w:pPr>
              <w:pStyle w:val="KeinLeerraum"/>
            </w:pPr>
            <w:r w:rsidRPr="000537EC">
              <w:t>Aktuelle Probleme:</w:t>
            </w:r>
          </w:p>
        </w:tc>
      </w:tr>
      <w:tr w:rsidR="00CE199D" w14:paraId="39C53C06" w14:textId="77777777" w:rsidTr="00E82928">
        <w:tc>
          <w:tcPr>
            <w:tcW w:w="9062" w:type="dxa"/>
            <w:gridSpan w:val="7"/>
          </w:tcPr>
          <w:p w14:paraId="1BA4744D" w14:textId="77777777" w:rsidR="00CE199D" w:rsidRDefault="00CE199D" w:rsidP="00E82928">
            <w:pPr>
              <w:pStyle w:val="KeinLeerraum"/>
            </w:pPr>
          </w:p>
          <w:p w14:paraId="43CCB7D5" w14:textId="77777777" w:rsidR="000537EC" w:rsidRDefault="000537EC" w:rsidP="00E82928">
            <w:pPr>
              <w:pStyle w:val="KeinLeerraum"/>
            </w:pPr>
          </w:p>
          <w:p w14:paraId="0F0E7C5A" w14:textId="77777777" w:rsidR="00CE199D" w:rsidRDefault="00CE199D" w:rsidP="00E82928">
            <w:pPr>
              <w:pStyle w:val="KeinLeerraum"/>
            </w:pPr>
          </w:p>
        </w:tc>
      </w:tr>
      <w:tr w:rsidR="00957551" w14:paraId="0B36944B" w14:textId="77777777" w:rsidTr="00094CDD">
        <w:tc>
          <w:tcPr>
            <w:tcW w:w="9062" w:type="dxa"/>
            <w:gridSpan w:val="7"/>
          </w:tcPr>
          <w:p w14:paraId="0E486AD1" w14:textId="6FB93D24" w:rsidR="00957551" w:rsidRPr="000537EC" w:rsidRDefault="00957551" w:rsidP="000537EC">
            <w:pPr>
              <w:pStyle w:val="KeinLeerraum"/>
              <w:ind w:left="27"/>
            </w:pPr>
            <w:r w:rsidRPr="000537EC">
              <w:t>SAPV-Indikation und Dringlichkeit:</w:t>
            </w:r>
          </w:p>
        </w:tc>
      </w:tr>
      <w:tr w:rsidR="00957551" w14:paraId="4D313B7D" w14:textId="77777777" w:rsidTr="00094CDD">
        <w:tc>
          <w:tcPr>
            <w:tcW w:w="9062" w:type="dxa"/>
            <w:gridSpan w:val="7"/>
          </w:tcPr>
          <w:p w14:paraId="47E3B5D8" w14:textId="77777777" w:rsidR="00957551" w:rsidRDefault="00957551" w:rsidP="00094CDD">
            <w:pPr>
              <w:pStyle w:val="KeinLeerraum"/>
            </w:pPr>
          </w:p>
          <w:p w14:paraId="05D82841" w14:textId="77777777" w:rsidR="000537EC" w:rsidRDefault="000537EC" w:rsidP="00094CDD">
            <w:pPr>
              <w:pStyle w:val="KeinLeerraum"/>
            </w:pPr>
          </w:p>
          <w:p w14:paraId="05C40CF1" w14:textId="77777777" w:rsidR="00957551" w:rsidRDefault="00957551" w:rsidP="00094CDD">
            <w:pPr>
              <w:pStyle w:val="KeinLeerraum"/>
            </w:pPr>
          </w:p>
        </w:tc>
      </w:tr>
      <w:tr w:rsidR="00957551" w14:paraId="14393DC7" w14:textId="77777777" w:rsidTr="00094CDD">
        <w:tc>
          <w:tcPr>
            <w:tcW w:w="9062" w:type="dxa"/>
            <w:gridSpan w:val="7"/>
          </w:tcPr>
          <w:p w14:paraId="03ACB8C6" w14:textId="77777777" w:rsidR="00957551" w:rsidRPr="000537EC" w:rsidRDefault="00957551" w:rsidP="000537EC">
            <w:pPr>
              <w:pStyle w:val="KeinLeerraum"/>
            </w:pPr>
            <w:r w:rsidRPr="000537EC">
              <w:t>Aktuelle Versorgungssituation:</w:t>
            </w:r>
          </w:p>
        </w:tc>
      </w:tr>
      <w:tr w:rsidR="00957551" w14:paraId="11A33205" w14:textId="77777777" w:rsidTr="00094CDD">
        <w:tc>
          <w:tcPr>
            <w:tcW w:w="9062" w:type="dxa"/>
            <w:gridSpan w:val="7"/>
          </w:tcPr>
          <w:p w14:paraId="7303B775" w14:textId="77777777" w:rsidR="00957551" w:rsidRDefault="00957551" w:rsidP="00094CDD">
            <w:pPr>
              <w:pStyle w:val="KeinLeerraum"/>
            </w:pPr>
          </w:p>
          <w:p w14:paraId="4C03101A" w14:textId="77777777" w:rsidR="000537EC" w:rsidRDefault="000537EC" w:rsidP="00094CDD">
            <w:pPr>
              <w:pStyle w:val="KeinLeerraum"/>
            </w:pPr>
          </w:p>
          <w:p w14:paraId="70A1FE3C" w14:textId="77777777" w:rsidR="00957551" w:rsidRDefault="00957551" w:rsidP="00094CDD">
            <w:pPr>
              <w:pStyle w:val="KeinLeerraum"/>
            </w:pPr>
          </w:p>
        </w:tc>
      </w:tr>
      <w:tr w:rsidR="00957551" w14:paraId="780AEBC9" w14:textId="77777777" w:rsidTr="00094CDD">
        <w:tc>
          <w:tcPr>
            <w:tcW w:w="9062" w:type="dxa"/>
            <w:gridSpan w:val="7"/>
          </w:tcPr>
          <w:p w14:paraId="3FB40404" w14:textId="77777777" w:rsidR="00957551" w:rsidRPr="000537EC" w:rsidRDefault="00957551" w:rsidP="000537EC">
            <w:pPr>
              <w:pStyle w:val="KeinLeerraum"/>
              <w:ind w:left="27"/>
            </w:pPr>
            <w:r w:rsidRPr="000537EC">
              <w:t>Sonstige Absprachen:</w:t>
            </w:r>
          </w:p>
        </w:tc>
      </w:tr>
      <w:tr w:rsidR="00957551" w14:paraId="1FCFE3F9" w14:textId="77777777" w:rsidTr="00094CDD">
        <w:tc>
          <w:tcPr>
            <w:tcW w:w="9062" w:type="dxa"/>
            <w:gridSpan w:val="7"/>
          </w:tcPr>
          <w:p w14:paraId="56047228" w14:textId="77777777" w:rsidR="00957551" w:rsidRDefault="00957551" w:rsidP="00094CDD">
            <w:pPr>
              <w:pStyle w:val="KeinLeerraum"/>
            </w:pPr>
          </w:p>
          <w:p w14:paraId="510EAF0A" w14:textId="77777777" w:rsidR="000537EC" w:rsidRDefault="000537EC" w:rsidP="00094CDD">
            <w:pPr>
              <w:pStyle w:val="KeinLeerraum"/>
            </w:pPr>
          </w:p>
          <w:p w14:paraId="039C575B" w14:textId="77777777" w:rsidR="00957551" w:rsidRDefault="00957551" w:rsidP="00094CDD">
            <w:pPr>
              <w:pStyle w:val="KeinLeerraum"/>
            </w:pPr>
          </w:p>
        </w:tc>
      </w:tr>
      <w:tr w:rsidR="00CE199D" w14:paraId="3C6CF0A7" w14:textId="77777777" w:rsidTr="000537EC">
        <w:tc>
          <w:tcPr>
            <w:tcW w:w="3964" w:type="dxa"/>
            <w:gridSpan w:val="3"/>
          </w:tcPr>
          <w:p w14:paraId="342CEEF2" w14:textId="77777777" w:rsidR="00CE199D" w:rsidRDefault="00E372D5" w:rsidP="00CE199D">
            <w:pPr>
              <w:pStyle w:val="KeinLeerraum"/>
            </w:pPr>
            <w:r>
              <w:t xml:space="preserve">Anmelder: </w:t>
            </w:r>
          </w:p>
          <w:p w14:paraId="6DAC283B" w14:textId="5FADBCA7" w:rsidR="000537EC" w:rsidRDefault="000537EC" w:rsidP="00CE199D">
            <w:pPr>
              <w:pStyle w:val="KeinLeerraum"/>
            </w:pPr>
          </w:p>
        </w:tc>
        <w:tc>
          <w:tcPr>
            <w:tcW w:w="5098" w:type="dxa"/>
            <w:gridSpan w:val="4"/>
          </w:tcPr>
          <w:p w14:paraId="0090572C" w14:textId="744570FB" w:rsidR="00CE199D" w:rsidRDefault="00957551" w:rsidP="00CE199D">
            <w:pPr>
              <w:pStyle w:val="KeinLeerraum"/>
            </w:pPr>
            <w:r>
              <w:t xml:space="preserve">Kontaktdaten: </w:t>
            </w:r>
          </w:p>
        </w:tc>
      </w:tr>
      <w:tr w:rsidR="00CE199D" w14:paraId="55DE53B1" w14:textId="77777777" w:rsidTr="000537EC">
        <w:trPr>
          <w:trHeight w:val="417"/>
        </w:trPr>
        <w:tc>
          <w:tcPr>
            <w:tcW w:w="3964" w:type="dxa"/>
            <w:gridSpan w:val="3"/>
          </w:tcPr>
          <w:p w14:paraId="39F37A71" w14:textId="77777777" w:rsidR="00CE199D" w:rsidRDefault="00E372D5" w:rsidP="00CE199D">
            <w:pPr>
              <w:pStyle w:val="KeinLeerraum"/>
            </w:pPr>
            <w:r>
              <w:t xml:space="preserve">Verordnung durch wen? </w:t>
            </w:r>
          </w:p>
          <w:p w14:paraId="3A58FCF4" w14:textId="37AB0DED" w:rsidR="000537EC" w:rsidRDefault="000537EC" w:rsidP="00CE199D">
            <w:pPr>
              <w:pStyle w:val="KeinLeerraum"/>
            </w:pPr>
          </w:p>
        </w:tc>
        <w:tc>
          <w:tcPr>
            <w:tcW w:w="5098" w:type="dxa"/>
            <w:gridSpan w:val="4"/>
          </w:tcPr>
          <w:p w14:paraId="02ECEA1F" w14:textId="6C453FBC" w:rsidR="00CE199D" w:rsidRDefault="00E372D5" w:rsidP="00CE199D">
            <w:pPr>
              <w:pStyle w:val="KeinLeerraum"/>
            </w:pPr>
            <w:r>
              <w:t>Wo</w:t>
            </w:r>
            <w:r w:rsidR="00957551">
              <w:t xml:space="preserve"> ist die Verordnung?</w:t>
            </w:r>
          </w:p>
        </w:tc>
      </w:tr>
      <w:tr w:rsidR="00E372D5" w14:paraId="4362C709" w14:textId="77777777" w:rsidTr="00577EFF">
        <w:tc>
          <w:tcPr>
            <w:tcW w:w="5807" w:type="dxa"/>
            <w:gridSpan w:val="6"/>
          </w:tcPr>
          <w:p w14:paraId="7ECEEDD3" w14:textId="77777777" w:rsidR="00E372D5" w:rsidRDefault="00E372D5" w:rsidP="00577EFF">
            <w:pPr>
              <w:pStyle w:val="KeinLeerraum"/>
            </w:pPr>
            <w:r>
              <w:t xml:space="preserve">Anmeldung entgegengenommen durch: </w:t>
            </w:r>
          </w:p>
          <w:p w14:paraId="20BA354D" w14:textId="7197A2D7" w:rsidR="00E372D5" w:rsidRDefault="00E372D5" w:rsidP="00577EFF">
            <w:pPr>
              <w:pStyle w:val="KeinLeerraum"/>
            </w:pPr>
          </w:p>
        </w:tc>
        <w:tc>
          <w:tcPr>
            <w:tcW w:w="3255" w:type="dxa"/>
          </w:tcPr>
          <w:p w14:paraId="229B85A5" w14:textId="79C84A6D" w:rsidR="00E372D5" w:rsidRDefault="00E372D5" w:rsidP="00577EFF">
            <w:pPr>
              <w:pStyle w:val="KeinLeerraum"/>
            </w:pPr>
            <w:r>
              <w:t xml:space="preserve">Datum: </w:t>
            </w:r>
          </w:p>
        </w:tc>
      </w:tr>
    </w:tbl>
    <w:p w14:paraId="6D1D8668" w14:textId="77777777" w:rsidR="00E372D5" w:rsidRDefault="00E372D5" w:rsidP="000537EC">
      <w:pPr>
        <w:pStyle w:val="KeinLeerraum"/>
      </w:pPr>
    </w:p>
    <w:sectPr w:rsidR="00E372D5" w:rsidSect="008F1668">
      <w:headerReference w:type="default" r:id="rId11"/>
      <w:footerReference w:type="default" r:id="rId12"/>
      <w:pgSz w:w="11906" w:h="16838"/>
      <w:pgMar w:top="2410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D375DF" w14:textId="77777777" w:rsidR="00E372D5" w:rsidRDefault="00E372D5" w:rsidP="00CE199D">
      <w:pPr>
        <w:spacing w:after="0" w:line="240" w:lineRule="auto"/>
      </w:pPr>
      <w:r>
        <w:separator/>
      </w:r>
    </w:p>
  </w:endnote>
  <w:endnote w:type="continuationSeparator" w:id="0">
    <w:p w14:paraId="18B944B4" w14:textId="77777777" w:rsidR="00E372D5" w:rsidRDefault="00E372D5" w:rsidP="00CE19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1E7C8" w14:textId="77777777" w:rsidR="00BD4581" w:rsidRDefault="00BD4581" w:rsidP="00BD4581">
    <w:pPr>
      <w:spacing w:before="85" w:line="295" w:lineRule="exact"/>
      <w:ind w:right="-567"/>
    </w:pPr>
    <w:r w:rsidRPr="00BD4581">
      <w:rPr>
        <w:rFonts w:ascii="Calibri" w:eastAsia="Calibri" w:hAnsi="Calibri" w:cs="Calibri"/>
        <w:color w:val="3F52B5"/>
        <w:sz w:val="20"/>
        <w:szCs w:val="20"/>
      </w:rPr>
      <w:t xml:space="preserve">JOSUA Palliativzentrum Dresden GmbH </w:t>
    </w:r>
    <w:r>
      <w:rPr>
        <w:rFonts w:ascii="Calibri" w:eastAsia="Calibri" w:hAnsi="Calibri" w:cs="Calibri"/>
        <w:color w:val="3F52B5"/>
        <w:sz w:val="20"/>
        <w:szCs w:val="20"/>
      </w:rPr>
      <w:t xml:space="preserve">• </w:t>
    </w:r>
    <w:r w:rsidRPr="00BD4581">
      <w:rPr>
        <w:rFonts w:ascii="Calibri" w:eastAsia="Calibri" w:hAnsi="Calibri" w:cs="Calibri"/>
        <w:color w:val="3F52B5"/>
        <w:sz w:val="20"/>
        <w:szCs w:val="20"/>
      </w:rPr>
      <w:t xml:space="preserve">Hugo-Junkers-Ring 11 </w:t>
    </w:r>
    <w:r>
      <w:rPr>
        <w:rFonts w:ascii="Calibri" w:eastAsia="Calibri" w:hAnsi="Calibri" w:cs="Calibri"/>
        <w:color w:val="3F52B5"/>
        <w:sz w:val="20"/>
        <w:szCs w:val="20"/>
      </w:rPr>
      <w:t xml:space="preserve">• </w:t>
    </w:r>
    <w:r w:rsidRPr="00BD4581">
      <w:rPr>
        <w:rFonts w:ascii="Calibri" w:eastAsia="Calibri" w:hAnsi="Calibri" w:cs="Calibri"/>
        <w:color w:val="3F52B5"/>
        <w:sz w:val="20"/>
        <w:szCs w:val="20"/>
      </w:rPr>
      <w:t xml:space="preserve">01109 Dresden </w:t>
    </w:r>
    <w:r>
      <w:rPr>
        <w:rFonts w:ascii="Calibri" w:eastAsia="Calibri" w:hAnsi="Calibri" w:cs="Calibri"/>
        <w:color w:val="3F52B5"/>
        <w:sz w:val="20"/>
        <w:szCs w:val="20"/>
      </w:rPr>
      <w:t xml:space="preserve">• </w:t>
    </w:r>
    <w:r w:rsidRPr="00BD4581">
      <w:rPr>
        <w:rFonts w:ascii="Calibri" w:eastAsia="Calibri" w:hAnsi="Calibri" w:cs="Calibri"/>
        <w:color w:val="3F52B5"/>
        <w:sz w:val="20"/>
        <w:szCs w:val="20"/>
      </w:rPr>
      <w:t>Mail: kontakt@josua-palliativ.de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465F06" w14:textId="77777777" w:rsidR="00E372D5" w:rsidRDefault="00E372D5" w:rsidP="00CE199D">
      <w:pPr>
        <w:spacing w:after="0" w:line="240" w:lineRule="auto"/>
      </w:pPr>
      <w:r>
        <w:separator/>
      </w:r>
    </w:p>
  </w:footnote>
  <w:footnote w:type="continuationSeparator" w:id="0">
    <w:p w14:paraId="69918F49" w14:textId="77777777" w:rsidR="00E372D5" w:rsidRDefault="00E372D5" w:rsidP="00CE19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003C4" w14:textId="77777777" w:rsidR="00E372D5" w:rsidRDefault="00E372D5">
    <w:pPr>
      <w:pStyle w:val="Kopfzeile"/>
      <w:rPr>
        <w:rFonts w:ascii="Calibri" w:eastAsia="Calibri" w:hAnsi="Calibri" w:cs="Calibri"/>
        <w:b/>
        <w:bCs/>
        <w:color w:val="3F52B5"/>
        <w:sz w:val="44"/>
        <w:szCs w:val="44"/>
      </w:rPr>
    </w:pPr>
  </w:p>
  <w:p w14:paraId="4BE352A0" w14:textId="799A5E49" w:rsidR="00CE199D" w:rsidRPr="00E372D5" w:rsidRDefault="00E372D5">
    <w:pPr>
      <w:pStyle w:val="Kopfzeile"/>
      <w:rPr>
        <w:sz w:val="40"/>
        <w:szCs w:val="40"/>
      </w:rPr>
    </w:pPr>
    <w:r w:rsidRPr="00E372D5">
      <w:rPr>
        <w:noProof/>
        <w:sz w:val="40"/>
        <w:szCs w:val="40"/>
      </w:rPr>
      <w:drawing>
        <wp:anchor distT="0" distB="0" distL="114300" distR="114300" simplePos="0" relativeHeight="251659264" behindDoc="1" locked="0" layoutInCell="1" allowOverlap="1" wp14:anchorId="3E59D023" wp14:editId="134282A3">
          <wp:simplePos x="0" y="0"/>
          <wp:positionH relativeFrom="page">
            <wp:posOffset>4340225</wp:posOffset>
          </wp:positionH>
          <wp:positionV relativeFrom="topMargin">
            <wp:posOffset>311150</wp:posOffset>
          </wp:positionV>
          <wp:extent cx="2432685" cy="1155700"/>
          <wp:effectExtent l="0" t="0" r="5715" b="6350"/>
          <wp:wrapNone/>
          <wp:docPr id="1940703636" name="Bild 2" descr="Ein Bild, das Schrift, Grafiken, Text, Logo enthält.&#10;&#10;Automatisch generierte Beschreibu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 2" descr="Ein Bild, das Schrift, Grafiken, Text, Logo enthält.&#10;&#10;Automatisch generierte Beschreibung"/>
                  <pic:cNvPicPr preferRelativeResize="0">
                    <a:picLocks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32685" cy="1155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372D5">
      <w:rPr>
        <w:rFonts w:ascii="Calibri" w:eastAsia="Calibri" w:hAnsi="Calibri" w:cs="Calibri"/>
        <w:b/>
        <w:bCs/>
        <w:color w:val="3F52B5"/>
        <w:sz w:val="44"/>
        <w:szCs w:val="44"/>
      </w:rPr>
      <w:t>Anmeldung SAPV</w:t>
    </w:r>
    <w:r w:rsidR="00CE199D" w:rsidRPr="00E372D5">
      <w:rPr>
        <w:noProof/>
        <w:sz w:val="40"/>
        <w:szCs w:val="4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496B41"/>
    <w:multiLevelType w:val="hybridMultilevel"/>
    <w:tmpl w:val="F662D0D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462CAA"/>
    <w:multiLevelType w:val="hybridMultilevel"/>
    <w:tmpl w:val="2C18F65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6928500">
    <w:abstractNumId w:val="0"/>
  </w:num>
  <w:num w:numId="2" w16cid:durableId="12343144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2D5"/>
    <w:rsid w:val="000537EC"/>
    <w:rsid w:val="00396F19"/>
    <w:rsid w:val="004542D9"/>
    <w:rsid w:val="00516297"/>
    <w:rsid w:val="00611D59"/>
    <w:rsid w:val="00614361"/>
    <w:rsid w:val="008F1668"/>
    <w:rsid w:val="00957551"/>
    <w:rsid w:val="00BD4581"/>
    <w:rsid w:val="00CE199D"/>
    <w:rsid w:val="00D623AB"/>
    <w:rsid w:val="00DE7C55"/>
    <w:rsid w:val="00E372D5"/>
    <w:rsid w:val="00F26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00645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F1668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CE199D"/>
    <w:pPr>
      <w:spacing w:after="0" w:line="240" w:lineRule="auto"/>
    </w:pPr>
  </w:style>
  <w:style w:type="paragraph" w:styleId="Kopfzeile">
    <w:name w:val="header"/>
    <w:basedOn w:val="Standard"/>
    <w:link w:val="KopfzeileZchn"/>
    <w:uiPriority w:val="99"/>
    <w:unhideWhenUsed/>
    <w:rsid w:val="00CE19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E199D"/>
  </w:style>
  <w:style w:type="paragraph" w:styleId="Fuzeile">
    <w:name w:val="footer"/>
    <w:basedOn w:val="Standard"/>
    <w:link w:val="FuzeileZchn"/>
    <w:uiPriority w:val="99"/>
    <w:unhideWhenUsed/>
    <w:rsid w:val="00CE19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E199D"/>
  </w:style>
  <w:style w:type="table" w:styleId="Tabellenraster">
    <w:name w:val="Table Grid"/>
    <w:basedOn w:val="NormaleTabelle"/>
    <w:uiPriority w:val="39"/>
    <w:rsid w:val="00CE19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87912cf-cd9b-4dc5-ab12-d26ce4b83838">
      <Terms xmlns="http://schemas.microsoft.com/office/infopath/2007/PartnerControls"/>
    </lcf76f155ced4ddcb4097134ff3c332f>
    <TaxCatchAll xmlns="5c136c43-6f23-43a6-8d00-607ada4e97ba" xsi:nil="true"/>
    <_dlc_DocId xmlns="5c136c43-6f23-43a6-8d00-607ada4e97ba">J5AWSHAJSDS7-454203060-6786</_dlc_DocId>
    <_dlc_DocIdUrl xmlns="5c136c43-6f23-43a6-8d00-607ada4e97ba">
      <Url>https://josuasapv.sharepoint.com/sites/Ablage/_layouts/15/DocIdRedir.aspx?ID=J5AWSHAJSDS7-454203060-6786</Url>
      <Description>J5AWSHAJSDS7-454203060-6786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3ED005237C3A449C9DFAF7BEAE3506" ma:contentTypeVersion="13" ma:contentTypeDescription="Ein neues Dokument erstellen." ma:contentTypeScope="" ma:versionID="e656df9024169a858b41d24afb9602b0">
  <xsd:schema xmlns:xsd="http://www.w3.org/2001/XMLSchema" xmlns:xs="http://www.w3.org/2001/XMLSchema" xmlns:p="http://schemas.microsoft.com/office/2006/metadata/properties" xmlns:ns2="5c136c43-6f23-43a6-8d00-607ada4e97ba" xmlns:ns3="f87912cf-cd9b-4dc5-ab12-d26ce4b83838" targetNamespace="http://schemas.microsoft.com/office/2006/metadata/properties" ma:root="true" ma:fieldsID="46fcaa44d1160586a138734848a039ba" ns2:_="" ns3:_="">
    <xsd:import namespace="5c136c43-6f23-43a6-8d00-607ada4e97ba"/>
    <xsd:import namespace="f87912cf-cd9b-4dc5-ab12-d26ce4b83838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lcf76f155ced4ddcb4097134ff3c332f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136c43-6f23-43a6-8d00-607ada4e97b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ert der Dokument-ID" ma:description="Der Wert der diesem Element zugewiesenen Dokument-ID." ma:indexed="true" ma:internalName="_dlc_DocId" ma:readOnly="true">
      <xsd:simpleType>
        <xsd:restriction base="dms:Text"/>
      </xsd:simpleType>
    </xsd:element>
    <xsd:element name="_dlc_DocIdUrl" ma:index="9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3" nillable="true" ma:displayName="Taxonomy Catch All Column" ma:hidden="true" ma:list="{a7e69526-0a57-47ba-bb27-ced7de9f6a79}" ma:internalName="TaxCatchAll" ma:showField="CatchAllData" ma:web="5c136c43-6f23-43a6-8d00-607ada4e97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7912cf-cd9b-4dc5-ab12-d26ce4b83838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2" nillable="true" ma:taxonomy="true" ma:internalName="lcf76f155ced4ddcb4097134ff3c332f" ma:taxonomyFieldName="MediaServiceImageTags" ma:displayName="Bildmarkierungen" ma:readOnly="false" ma:fieldId="{5cf76f15-5ced-4ddc-b409-7134ff3c332f}" ma:taxonomyMulti="true" ma:sspId="0bb28929-0618-4fca-b6d3-82b60b9dc1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A141471-0B1C-4272-8A0C-F3E8A5AF2DBD}">
  <ds:schemaRefs>
    <ds:schemaRef ds:uri="http://schemas.microsoft.com/office/infopath/2007/PartnerControls"/>
    <ds:schemaRef ds:uri="http://purl.org/dc/terms/"/>
    <ds:schemaRef ds:uri="http://schemas.microsoft.com/office/2006/metadata/properties"/>
    <ds:schemaRef ds:uri="http://www.w3.org/XML/1998/namespace"/>
    <ds:schemaRef ds:uri="f87912cf-cd9b-4dc5-ab12-d26ce4b83838"/>
    <ds:schemaRef ds:uri="http://schemas.openxmlformats.org/package/2006/metadata/core-properties"/>
    <ds:schemaRef ds:uri="http://purl.org/dc/dcmitype/"/>
    <ds:schemaRef ds:uri="5c136c43-6f23-43a6-8d00-607ada4e97ba"/>
    <ds:schemaRef ds:uri="http://schemas.microsoft.com/office/2006/documentManagement/typ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1D79F8DE-2755-4321-B0B6-5A07CB79800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B6A8A9-3F19-4E22-BA71-13DF15BDE3AE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E36FAB09-6D23-41F7-9E98-2F3AFE777B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136c43-6f23-43a6-8d00-607ada4e97ba"/>
    <ds:schemaRef ds:uri="f87912cf-cd9b-4dc5-ab12-d26ce4b838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Anmeldeformular</Template>
  <TotalTime>0</TotalTime>
  <Pages>1</Pages>
  <Words>76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Katrin Winterkamp | JOSUA Palliativzentrum</dc:creator>
  <cp:keywords/>
  <dc:description/>
  <cp:lastModifiedBy>Katrin Winterkamp | JOSUA Palliativzentrum</cp:lastModifiedBy>
  <cp:revision>3</cp:revision>
  <cp:lastPrinted>2026-03-12T15:17:00Z</cp:lastPrinted>
  <dcterms:created xsi:type="dcterms:W3CDTF">2026-03-10T14:27:00Z</dcterms:created>
  <dcterms:modified xsi:type="dcterms:W3CDTF">2026-03-12T15:17:00Z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0x0101002F3ED005237C3A449C9DFAF7BEAE3506</vt:lpwstr>
  </property>
  <property fmtid="{D5CDD505-2E9C-101B-9397-08002B2CF9AE}" pid="3" name="_dlc_DocIdItemGuid">
    <vt:lpwstr>0393e76e-ed62-4591-86fb-dfda46e33e35</vt:lpwstr>
  </property>
  <property fmtid="{D5CDD505-2E9C-101B-9397-08002B2CF9AE}" pid="4" name="MediaServiceImageTags">
    <vt:lpwstr/>
  </property>
</Properties>
</file>