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EC68D" w14:textId="77777777" w:rsidR="00C57E5F" w:rsidRPr="004017DF" w:rsidRDefault="00C57E5F" w:rsidP="00C57E5F">
      <w:pPr>
        <w:keepNext/>
        <w:tabs>
          <w:tab w:val="left" w:pos="9923"/>
        </w:tabs>
        <w:ind w:left="180" w:right="261"/>
        <w:jc w:val="both"/>
        <w:outlineLvl w:val="0"/>
        <w:rPr>
          <w:rFonts w:ascii="Arial" w:hAnsi="Arial" w:cs="Arial"/>
          <w:snapToGrid w:val="0"/>
          <w:sz w:val="20"/>
          <w:szCs w:val="20"/>
          <w:lang w:val="es-ES_tradnl"/>
        </w:rPr>
      </w:pPr>
      <w:r w:rsidRPr="004017DF">
        <w:rPr>
          <w:rFonts w:ascii="Arial" w:hAnsi="Arial" w:cs="Arial"/>
          <w:b/>
          <w:bCs/>
          <w:noProof/>
          <w:sz w:val="26"/>
          <w:lang w:val="es-CO" w:eastAsia="es-CO"/>
        </w:rPr>
        <w:drawing>
          <wp:anchor distT="0" distB="0" distL="114300" distR="114300" simplePos="0" relativeHeight="251684864" behindDoc="1" locked="0" layoutInCell="1" allowOverlap="1" wp14:anchorId="51A5421E" wp14:editId="4BE65057">
            <wp:simplePos x="0" y="0"/>
            <wp:positionH relativeFrom="column">
              <wp:posOffset>-90805</wp:posOffset>
            </wp:positionH>
            <wp:positionV relativeFrom="paragraph">
              <wp:posOffset>36195</wp:posOffset>
            </wp:positionV>
            <wp:extent cx="720000" cy="720000"/>
            <wp:effectExtent l="0" t="0" r="0" b="0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17DF">
        <w:rPr>
          <w:rFonts w:ascii="Arial" w:hAnsi="Arial" w:cs="Arial"/>
          <w:b/>
          <w:snapToGrid w:val="0"/>
          <w:sz w:val="20"/>
          <w:szCs w:val="20"/>
          <w:lang w:val="es-CO"/>
        </w:rPr>
        <w:t xml:space="preserve">                             </w:t>
      </w:r>
    </w:p>
    <w:p w14:paraId="10D3FB6C" w14:textId="77777777" w:rsidR="00C57E5F" w:rsidRPr="004017DF" w:rsidRDefault="00C57E5F" w:rsidP="00C57E5F">
      <w:pPr>
        <w:jc w:val="both"/>
        <w:rPr>
          <w:rFonts w:ascii="Arial" w:hAnsi="Arial" w:cs="Arial"/>
          <w:b/>
          <w:sz w:val="20"/>
          <w:szCs w:val="20"/>
          <w:lang w:val="es-CO"/>
        </w:rPr>
      </w:pPr>
      <w:r w:rsidRPr="004017DF">
        <w:rPr>
          <w:rFonts w:ascii="Arial" w:hAnsi="Arial" w:cs="Arial"/>
          <w:b/>
          <w:sz w:val="20"/>
          <w:szCs w:val="20"/>
          <w:lang w:val="es-CO"/>
        </w:rPr>
        <w:t>MINISTERIO DE DEFENSA NACIONAL</w:t>
      </w:r>
      <w:r w:rsidRPr="004017DF">
        <w:rPr>
          <w:rFonts w:ascii="Arial" w:hAnsi="Arial" w:cs="Arial"/>
          <w:b/>
          <w:sz w:val="20"/>
          <w:szCs w:val="20"/>
          <w:lang w:val="es-CO"/>
        </w:rPr>
        <w:tab/>
      </w:r>
    </w:p>
    <w:p w14:paraId="2F612857" w14:textId="77777777" w:rsidR="00C57E5F" w:rsidRPr="004017DF" w:rsidRDefault="00C57E5F" w:rsidP="00C57E5F">
      <w:pPr>
        <w:jc w:val="both"/>
        <w:rPr>
          <w:rFonts w:ascii="Arial" w:hAnsi="Arial" w:cs="Arial"/>
          <w:sz w:val="20"/>
          <w:szCs w:val="20"/>
          <w:lang w:val="es-CO"/>
        </w:rPr>
      </w:pPr>
      <w:r w:rsidRPr="004017DF">
        <w:rPr>
          <w:rFonts w:ascii="Arial" w:hAnsi="Arial" w:cs="Arial"/>
          <w:sz w:val="20"/>
          <w:szCs w:val="20"/>
          <w:lang w:val="es-CO"/>
        </w:rPr>
        <w:t>POLICÍA NACIONAL</w:t>
      </w:r>
    </w:p>
    <w:p w14:paraId="3D555DBC" w14:textId="77777777" w:rsidR="00C57E5F" w:rsidRPr="004017DF" w:rsidRDefault="00C57E5F" w:rsidP="00C57E5F">
      <w:pPr>
        <w:keepNext/>
        <w:tabs>
          <w:tab w:val="center" w:pos="4420"/>
          <w:tab w:val="left" w:pos="8040"/>
        </w:tabs>
        <w:jc w:val="both"/>
        <w:outlineLvl w:val="0"/>
        <w:rPr>
          <w:rFonts w:ascii="Arial" w:hAnsi="Arial" w:cs="Arial"/>
          <w:bCs/>
          <w:sz w:val="20"/>
          <w:szCs w:val="20"/>
          <w:lang w:val="es-ES_tradnl"/>
        </w:rPr>
      </w:pPr>
      <w:r w:rsidRPr="004017DF">
        <w:rPr>
          <w:rFonts w:ascii="Arial" w:hAnsi="Arial" w:cs="Arial"/>
          <w:bCs/>
          <w:sz w:val="20"/>
          <w:szCs w:val="20"/>
          <w:lang w:val="es-ES_tradnl"/>
        </w:rPr>
        <w:t>DEPARTAMENTO DE POLICÍA SANTANDER</w:t>
      </w:r>
    </w:p>
    <w:p w14:paraId="0EF9BDC1" w14:textId="77777777" w:rsidR="00C57E5F" w:rsidRPr="009C6A30" w:rsidRDefault="00C57E5F" w:rsidP="00C57E5F">
      <w:pPr>
        <w:rPr>
          <w:rFonts w:ascii="Arial" w:hAnsi="Arial" w:cs="Arial"/>
          <w:sz w:val="20"/>
          <w:szCs w:val="20"/>
        </w:rPr>
      </w:pPr>
      <w:r w:rsidRPr="009C6A30">
        <w:rPr>
          <w:rFonts w:ascii="Arial" w:hAnsi="Arial" w:cs="Arial"/>
          <w:sz w:val="20"/>
          <w:szCs w:val="20"/>
        </w:rPr>
        <w:t>ESTACIÓN DE POLICIA MALAGA</w:t>
      </w:r>
    </w:p>
    <w:p w14:paraId="1DF16165" w14:textId="77777777" w:rsidR="00C57E5F" w:rsidRDefault="00C57E5F" w:rsidP="00C57E5F">
      <w:pPr>
        <w:jc w:val="both"/>
        <w:rPr>
          <w:rFonts w:ascii="Arial" w:eastAsia="PMingLiU" w:hAnsi="Arial" w:cs="Arial"/>
          <w:b/>
          <w:sz w:val="22"/>
          <w:szCs w:val="22"/>
          <w:lang w:val="es-CO" w:eastAsia="zh-TW"/>
        </w:rPr>
      </w:pPr>
    </w:p>
    <w:p w14:paraId="50320FB8" w14:textId="77777777" w:rsidR="00C57E5F" w:rsidRPr="008B32FA" w:rsidRDefault="00C57E5F" w:rsidP="00C57E5F">
      <w:pPr>
        <w:jc w:val="both"/>
        <w:rPr>
          <w:rFonts w:ascii="Arial" w:hAnsi="Arial" w:cs="Arial"/>
          <w:sz w:val="18"/>
          <w:szCs w:val="22"/>
        </w:rPr>
      </w:pPr>
    </w:p>
    <w:p w14:paraId="2B91F03E" w14:textId="5513B421" w:rsidR="00C57E5F" w:rsidRPr="00C63063" w:rsidRDefault="00C57E5F" w:rsidP="00C57E5F">
      <w:pPr>
        <w:jc w:val="both"/>
        <w:rPr>
          <w:rFonts w:ascii="Arial" w:hAnsi="Arial" w:cs="Arial"/>
          <w:b/>
          <w:sz w:val="22"/>
          <w:szCs w:val="22"/>
        </w:rPr>
      </w:pPr>
      <w:r w:rsidRPr="00C63063">
        <w:rPr>
          <w:rFonts w:ascii="Arial" w:hAnsi="Arial" w:cs="Arial"/>
          <w:b/>
          <w:sz w:val="22"/>
          <w:szCs w:val="22"/>
        </w:rPr>
        <w:t xml:space="preserve">N° GS-2023 </w:t>
      </w:r>
      <w:r w:rsidR="00D1723D">
        <w:rPr>
          <w:rFonts w:ascii="Arial" w:hAnsi="Arial" w:cs="Arial"/>
          <w:b/>
          <w:sz w:val="22"/>
          <w:szCs w:val="22"/>
        </w:rPr>
        <w:t>XXXX</w:t>
      </w:r>
    </w:p>
    <w:p w14:paraId="18BA51AB" w14:textId="77777777" w:rsidR="00C57E5F" w:rsidRPr="00C63063" w:rsidRDefault="00C57E5F" w:rsidP="00C57E5F">
      <w:pPr>
        <w:pStyle w:val="Sinespaciado"/>
        <w:rPr>
          <w:rFonts w:ascii="Arial" w:hAnsi="Arial" w:cs="Arial"/>
          <w:color w:val="FF0000"/>
        </w:rPr>
      </w:pPr>
    </w:p>
    <w:p w14:paraId="3EDBCA1D" w14:textId="6C8733BD" w:rsidR="00C57E5F" w:rsidRPr="00C63063" w:rsidRDefault="00C57E5F" w:rsidP="00C57E5F">
      <w:pPr>
        <w:pStyle w:val="Sinespaciado"/>
        <w:rPr>
          <w:rFonts w:ascii="Arial" w:hAnsi="Arial" w:cs="Arial"/>
        </w:rPr>
      </w:pPr>
      <w:r w:rsidRPr="00C63063">
        <w:rPr>
          <w:rFonts w:ascii="Arial" w:hAnsi="Arial" w:cs="Arial"/>
        </w:rPr>
        <w:t xml:space="preserve">Málaga, 28 de </w:t>
      </w:r>
      <w:r w:rsidR="00D1723D">
        <w:rPr>
          <w:rFonts w:ascii="Arial" w:hAnsi="Arial" w:cs="Arial"/>
        </w:rPr>
        <w:t>XXXXX</w:t>
      </w:r>
      <w:r w:rsidRPr="00C63063">
        <w:rPr>
          <w:rFonts w:ascii="Arial" w:hAnsi="Arial" w:cs="Arial"/>
        </w:rPr>
        <w:t xml:space="preserve"> de 202</w:t>
      </w:r>
      <w:r w:rsidR="00D1723D">
        <w:rPr>
          <w:rFonts w:ascii="Arial" w:hAnsi="Arial" w:cs="Arial"/>
        </w:rPr>
        <w:t>4</w:t>
      </w:r>
    </w:p>
    <w:p w14:paraId="1CEC2265" w14:textId="77777777" w:rsidR="00463C72" w:rsidRPr="00C63063" w:rsidRDefault="00463C72" w:rsidP="005018AF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9F04812" w14:textId="50938828" w:rsidR="006E3565" w:rsidRPr="00C63063" w:rsidRDefault="00470CA5" w:rsidP="005018AF">
      <w:pPr>
        <w:jc w:val="both"/>
        <w:rPr>
          <w:rFonts w:ascii="Arial" w:eastAsia="Calibri" w:hAnsi="Arial" w:cs="Arial"/>
          <w:color w:val="000000"/>
          <w:sz w:val="22"/>
          <w:szCs w:val="22"/>
          <w:lang w:val="es-CO" w:eastAsia="en-US"/>
        </w:rPr>
      </w:pPr>
      <w:r w:rsidRPr="00C63063">
        <w:rPr>
          <w:rFonts w:ascii="Arial" w:eastAsia="Calibri" w:hAnsi="Arial" w:cs="Arial"/>
          <w:color w:val="000000"/>
          <w:sz w:val="22"/>
          <w:szCs w:val="22"/>
          <w:lang w:val="es-CO" w:eastAsia="en-US"/>
        </w:rPr>
        <w:t>Autoridad</w:t>
      </w:r>
    </w:p>
    <w:p w14:paraId="46DB57AC" w14:textId="1873FE11" w:rsidR="00470CA5" w:rsidRPr="00C63063" w:rsidRDefault="00C57E5F" w:rsidP="005018AF">
      <w:pPr>
        <w:jc w:val="both"/>
        <w:rPr>
          <w:rFonts w:ascii="Arial" w:eastAsia="Calibri" w:hAnsi="Arial" w:cs="Arial"/>
          <w:color w:val="000000"/>
          <w:sz w:val="22"/>
          <w:szCs w:val="22"/>
          <w:lang w:val="es-CO" w:eastAsia="en-US"/>
        </w:rPr>
      </w:pPr>
      <w:r w:rsidRPr="00C63063">
        <w:rPr>
          <w:rFonts w:ascii="Arial" w:eastAsia="Calibri" w:hAnsi="Arial" w:cs="Arial"/>
          <w:color w:val="000000"/>
          <w:sz w:val="22"/>
          <w:szCs w:val="22"/>
          <w:lang w:val="es-CO" w:eastAsia="en-US"/>
        </w:rPr>
        <w:t xml:space="preserve">JUZGADO DE FAMILIA </w:t>
      </w:r>
    </w:p>
    <w:p w14:paraId="3F40960E" w14:textId="340D1C7D" w:rsidR="00470CA5" w:rsidRPr="00C63063" w:rsidRDefault="00C57E5F" w:rsidP="005018AF">
      <w:pPr>
        <w:jc w:val="both"/>
        <w:rPr>
          <w:rFonts w:ascii="Arial" w:eastAsia="Calibri" w:hAnsi="Arial" w:cs="Arial"/>
          <w:color w:val="000000"/>
          <w:sz w:val="22"/>
          <w:szCs w:val="22"/>
          <w:lang w:val="es-CO" w:eastAsia="en-US"/>
        </w:rPr>
      </w:pPr>
      <w:r w:rsidRPr="00C63063">
        <w:rPr>
          <w:rFonts w:ascii="Arial" w:eastAsia="Calibri" w:hAnsi="Arial" w:cs="Arial"/>
          <w:color w:val="000000"/>
          <w:sz w:val="22"/>
          <w:szCs w:val="22"/>
          <w:lang w:val="es-CO" w:eastAsia="en-US"/>
        </w:rPr>
        <w:t>BOGOTA D.C</w:t>
      </w:r>
    </w:p>
    <w:p w14:paraId="530E1A26" w14:textId="77777777" w:rsidR="00292071" w:rsidRPr="00C63063" w:rsidRDefault="00463C72" w:rsidP="00463C72">
      <w:pPr>
        <w:pStyle w:val="Sinespaciado"/>
        <w:tabs>
          <w:tab w:val="left" w:pos="1825"/>
        </w:tabs>
        <w:rPr>
          <w:rFonts w:ascii="Arial" w:hAnsi="Arial" w:cs="Arial"/>
        </w:rPr>
      </w:pPr>
      <w:r w:rsidRPr="00C63063">
        <w:rPr>
          <w:rFonts w:ascii="Arial" w:hAnsi="Arial" w:cs="Arial"/>
        </w:rPr>
        <w:tab/>
      </w:r>
    </w:p>
    <w:p w14:paraId="64852F25" w14:textId="77777777" w:rsidR="00470CA5" w:rsidRPr="00C63063" w:rsidRDefault="00470CA5" w:rsidP="00470CA5">
      <w:pPr>
        <w:pStyle w:val="Sinespaciado"/>
        <w:rPr>
          <w:rFonts w:ascii="Arial" w:hAnsi="Arial" w:cs="Arial"/>
          <w:color w:val="000000"/>
        </w:rPr>
      </w:pPr>
      <w:r w:rsidRPr="00C63063">
        <w:rPr>
          <w:rFonts w:ascii="Arial" w:hAnsi="Arial" w:cs="Arial"/>
          <w:color w:val="000000"/>
        </w:rPr>
        <w:t>Asunto: Dejando a disposición 01 Vehículo</w:t>
      </w:r>
    </w:p>
    <w:p w14:paraId="646E8ED5" w14:textId="77777777" w:rsidR="00470CA5" w:rsidRPr="00C63063" w:rsidRDefault="00470CA5" w:rsidP="00470CA5">
      <w:pPr>
        <w:pStyle w:val="Sinespaciado"/>
        <w:rPr>
          <w:rFonts w:ascii="Arial" w:hAnsi="Arial" w:cs="Arial"/>
          <w:color w:val="000000"/>
        </w:rPr>
      </w:pPr>
    </w:p>
    <w:p w14:paraId="2605DE66" w14:textId="45EE99B6" w:rsidR="00470CA5" w:rsidRPr="00C63063" w:rsidRDefault="00D81755" w:rsidP="00470CA5">
      <w:pPr>
        <w:tabs>
          <w:tab w:val="left" w:pos="5220"/>
        </w:tabs>
        <w:jc w:val="both"/>
        <w:rPr>
          <w:rFonts w:ascii="Arial" w:eastAsia="Calibri" w:hAnsi="Arial" w:cs="Arial"/>
          <w:sz w:val="22"/>
          <w:szCs w:val="22"/>
          <w:lang w:eastAsia="es-CO"/>
        </w:rPr>
      </w:pPr>
      <w:r>
        <w:rPr>
          <w:rFonts w:ascii="Arial" w:eastAsia="Calibri" w:hAnsi="Arial" w:cs="Arial"/>
          <w:sz w:val="22"/>
          <w:szCs w:val="22"/>
          <w:lang w:eastAsia="es-CO"/>
        </w:rPr>
        <w:t>De manera atenta y respetuosa</w:t>
      </w:r>
      <w:r w:rsidR="00470CA5" w:rsidRPr="00C63063">
        <w:rPr>
          <w:rFonts w:ascii="Arial" w:eastAsia="Calibri" w:hAnsi="Arial" w:cs="Arial"/>
          <w:sz w:val="22"/>
          <w:szCs w:val="22"/>
          <w:lang w:eastAsia="es-CO"/>
        </w:rPr>
        <w:t xml:space="preserve"> me dirijo a ustedes con el fin de dejarle a su disposición el siguiente vehículo:</w:t>
      </w:r>
    </w:p>
    <w:p w14:paraId="4A31B87C" w14:textId="77777777" w:rsidR="00470CA5" w:rsidRPr="00C63063" w:rsidRDefault="00470CA5" w:rsidP="00470CA5">
      <w:pPr>
        <w:jc w:val="both"/>
        <w:rPr>
          <w:rFonts w:ascii="Arial" w:eastAsia="Calibri" w:hAnsi="Arial" w:cs="Arial"/>
          <w:sz w:val="22"/>
          <w:szCs w:val="22"/>
          <w:lang w:eastAsia="es-CO"/>
        </w:rPr>
      </w:pPr>
    </w:p>
    <w:p w14:paraId="707F472F" w14:textId="0618433A" w:rsidR="00470CA5" w:rsidRPr="00C63063" w:rsidRDefault="00470CA5" w:rsidP="00470CA5">
      <w:pPr>
        <w:jc w:val="both"/>
        <w:rPr>
          <w:rFonts w:ascii="Arial" w:eastAsia="Calibri" w:hAnsi="Arial" w:cs="Arial"/>
          <w:sz w:val="22"/>
          <w:szCs w:val="22"/>
          <w:lang w:eastAsia="es-CO"/>
        </w:rPr>
      </w:pPr>
      <w:r w:rsidRPr="00C63063">
        <w:rPr>
          <w:rFonts w:ascii="Arial" w:eastAsia="Calibri" w:hAnsi="Arial" w:cs="Arial"/>
          <w:sz w:val="22"/>
          <w:szCs w:val="22"/>
          <w:lang w:eastAsia="es-CO"/>
        </w:rPr>
        <w:t>PLACA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  <w:t>: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="009065FA">
        <w:rPr>
          <w:rFonts w:ascii="Arial" w:hAnsi="Arial" w:cs="Arial"/>
          <w:color w:val="000000"/>
          <w:sz w:val="22"/>
          <w:szCs w:val="22"/>
        </w:rPr>
        <w:t>XXX</w:t>
      </w:r>
    </w:p>
    <w:p w14:paraId="5DDAC39E" w14:textId="1642FD11" w:rsidR="00470CA5" w:rsidRPr="00C63063" w:rsidRDefault="00470CA5" w:rsidP="00470CA5">
      <w:pPr>
        <w:jc w:val="both"/>
        <w:rPr>
          <w:rFonts w:ascii="Arial" w:eastAsia="Calibri" w:hAnsi="Arial" w:cs="Arial"/>
          <w:sz w:val="22"/>
          <w:szCs w:val="22"/>
          <w:lang w:eastAsia="es-CO"/>
        </w:rPr>
      </w:pPr>
      <w:r w:rsidRPr="00C63063">
        <w:rPr>
          <w:rFonts w:ascii="Arial" w:eastAsia="Calibri" w:hAnsi="Arial" w:cs="Arial"/>
          <w:sz w:val="22"/>
          <w:szCs w:val="22"/>
          <w:lang w:eastAsia="es-CO"/>
        </w:rPr>
        <w:t>MARCA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  <w:t>: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="00C57E5F" w:rsidRPr="00C63063">
        <w:rPr>
          <w:rFonts w:ascii="Arial" w:eastAsia="Calibri" w:hAnsi="Arial" w:cs="Arial"/>
          <w:sz w:val="22"/>
          <w:szCs w:val="22"/>
          <w:lang w:eastAsia="es-CO"/>
        </w:rPr>
        <w:t>M</w:t>
      </w:r>
      <w:r w:rsidR="009065FA">
        <w:rPr>
          <w:rFonts w:ascii="Arial" w:eastAsia="Calibri" w:hAnsi="Arial" w:cs="Arial"/>
          <w:sz w:val="22"/>
          <w:szCs w:val="22"/>
          <w:lang w:eastAsia="es-CO"/>
        </w:rPr>
        <w:t>XXXX</w:t>
      </w:r>
    </w:p>
    <w:p w14:paraId="2C8F73D1" w14:textId="07F5C1D8" w:rsidR="00470CA5" w:rsidRPr="00C63063" w:rsidRDefault="00470CA5" w:rsidP="00470CA5">
      <w:pPr>
        <w:jc w:val="both"/>
        <w:rPr>
          <w:rFonts w:ascii="Arial" w:eastAsia="Calibri" w:hAnsi="Arial" w:cs="Arial"/>
          <w:sz w:val="22"/>
          <w:szCs w:val="22"/>
          <w:lang w:eastAsia="es-CO"/>
        </w:rPr>
      </w:pPr>
      <w:r w:rsidRPr="00C63063">
        <w:rPr>
          <w:rFonts w:ascii="Arial" w:eastAsia="Calibri" w:hAnsi="Arial" w:cs="Arial"/>
          <w:sz w:val="22"/>
          <w:szCs w:val="22"/>
          <w:lang w:eastAsia="es-CO"/>
        </w:rPr>
        <w:t>LINEA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  <w:t>: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="009065FA">
        <w:rPr>
          <w:rFonts w:ascii="Arial" w:eastAsia="Calibri" w:hAnsi="Arial" w:cs="Arial"/>
          <w:sz w:val="22"/>
          <w:szCs w:val="22"/>
          <w:lang w:eastAsia="es-CO"/>
        </w:rPr>
        <w:t>XXX</w:t>
      </w:r>
    </w:p>
    <w:p w14:paraId="165AF697" w14:textId="6849E83E" w:rsidR="00470CA5" w:rsidRPr="00C63063" w:rsidRDefault="00470CA5" w:rsidP="00470CA5">
      <w:pPr>
        <w:jc w:val="both"/>
        <w:rPr>
          <w:rFonts w:ascii="Arial" w:eastAsia="Calibri" w:hAnsi="Arial" w:cs="Arial"/>
          <w:sz w:val="22"/>
          <w:szCs w:val="22"/>
          <w:lang w:eastAsia="es-CO"/>
        </w:rPr>
      </w:pPr>
      <w:r w:rsidRPr="00C63063">
        <w:rPr>
          <w:rFonts w:ascii="Arial" w:eastAsia="Calibri" w:hAnsi="Arial" w:cs="Arial"/>
          <w:sz w:val="22"/>
          <w:szCs w:val="22"/>
          <w:lang w:eastAsia="es-CO"/>
        </w:rPr>
        <w:t>MODELO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  <w:t>: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="009065FA">
        <w:rPr>
          <w:rFonts w:ascii="Arial" w:eastAsia="Calibri" w:hAnsi="Arial" w:cs="Arial"/>
          <w:sz w:val="22"/>
          <w:szCs w:val="22"/>
          <w:lang w:eastAsia="es-CO"/>
        </w:rPr>
        <w:t>XXXX</w:t>
      </w:r>
    </w:p>
    <w:p w14:paraId="3AB2B448" w14:textId="4677F1FC" w:rsidR="00470CA5" w:rsidRPr="00C63063" w:rsidRDefault="00470CA5" w:rsidP="00470CA5">
      <w:pPr>
        <w:jc w:val="both"/>
        <w:rPr>
          <w:rFonts w:ascii="Arial" w:eastAsia="Calibri" w:hAnsi="Arial" w:cs="Arial"/>
          <w:color w:val="000000" w:themeColor="text1"/>
          <w:sz w:val="22"/>
          <w:szCs w:val="22"/>
          <w:lang w:eastAsia="es-CO"/>
        </w:rPr>
      </w:pPr>
      <w:r w:rsidRPr="00C63063">
        <w:rPr>
          <w:rFonts w:ascii="Arial" w:eastAsia="Calibri" w:hAnsi="Arial" w:cs="Arial"/>
          <w:sz w:val="22"/>
          <w:szCs w:val="22"/>
          <w:lang w:eastAsia="es-CO"/>
        </w:rPr>
        <w:t>CILINDRAJE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  <w:t>: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="00C57E5F" w:rsidRPr="00C63063">
        <w:rPr>
          <w:rFonts w:ascii="Arial" w:eastAsia="Calibri" w:hAnsi="Arial" w:cs="Arial"/>
          <w:color w:val="000000" w:themeColor="text1"/>
          <w:sz w:val="22"/>
          <w:szCs w:val="22"/>
          <w:lang w:eastAsia="es-CO"/>
        </w:rPr>
        <w:t>1.800 CC</w:t>
      </w:r>
    </w:p>
    <w:p w14:paraId="74BAF52F" w14:textId="69A875ED" w:rsidR="00470CA5" w:rsidRPr="00C63063" w:rsidRDefault="00470CA5" w:rsidP="00470CA5">
      <w:pPr>
        <w:jc w:val="both"/>
        <w:rPr>
          <w:rFonts w:ascii="Arial" w:eastAsia="Calibri" w:hAnsi="Arial" w:cs="Arial"/>
          <w:sz w:val="22"/>
          <w:szCs w:val="22"/>
          <w:lang w:eastAsia="es-CO"/>
        </w:rPr>
      </w:pPr>
      <w:r w:rsidRPr="00C63063">
        <w:rPr>
          <w:rFonts w:ascii="Arial" w:eastAsia="Calibri" w:hAnsi="Arial" w:cs="Arial"/>
          <w:sz w:val="22"/>
          <w:szCs w:val="22"/>
          <w:lang w:eastAsia="es-CO"/>
        </w:rPr>
        <w:t>COLOR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  <w:t xml:space="preserve">: 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="00C57E5F" w:rsidRPr="00C63063">
        <w:rPr>
          <w:rFonts w:ascii="Arial" w:eastAsia="Calibri" w:hAnsi="Arial" w:cs="Arial"/>
          <w:sz w:val="22"/>
          <w:szCs w:val="22"/>
          <w:lang w:eastAsia="es-CO"/>
        </w:rPr>
        <w:t>AZUL LAGUNA</w:t>
      </w:r>
    </w:p>
    <w:p w14:paraId="435D13C5" w14:textId="228AC0BB" w:rsidR="00470CA5" w:rsidRPr="00C63063" w:rsidRDefault="00470CA5" w:rsidP="00470CA5">
      <w:pPr>
        <w:jc w:val="both"/>
        <w:rPr>
          <w:rFonts w:ascii="Arial" w:eastAsia="Calibri" w:hAnsi="Arial" w:cs="Arial"/>
          <w:sz w:val="22"/>
          <w:szCs w:val="22"/>
          <w:lang w:eastAsia="es-CO"/>
        </w:rPr>
      </w:pPr>
      <w:r w:rsidRPr="00C63063">
        <w:rPr>
          <w:rFonts w:ascii="Arial" w:eastAsia="Calibri" w:hAnsi="Arial" w:cs="Arial"/>
          <w:sz w:val="22"/>
          <w:szCs w:val="22"/>
          <w:lang w:eastAsia="es-CO"/>
        </w:rPr>
        <w:t>SERVICIO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  <w:t>: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  <w:t>PARTICULAR</w:t>
      </w:r>
    </w:p>
    <w:p w14:paraId="64CC449B" w14:textId="7E26C667" w:rsidR="00470CA5" w:rsidRPr="00C63063" w:rsidRDefault="00470CA5" w:rsidP="00470CA5">
      <w:pPr>
        <w:jc w:val="both"/>
        <w:rPr>
          <w:rFonts w:ascii="Arial" w:eastAsia="Calibri" w:hAnsi="Arial" w:cs="Arial"/>
          <w:color w:val="000000" w:themeColor="text1"/>
          <w:sz w:val="22"/>
          <w:szCs w:val="22"/>
          <w:lang w:eastAsia="es-CO"/>
        </w:rPr>
      </w:pPr>
      <w:r w:rsidRPr="00C63063">
        <w:rPr>
          <w:rFonts w:ascii="Arial" w:eastAsia="Calibri" w:hAnsi="Arial" w:cs="Arial"/>
          <w:sz w:val="22"/>
          <w:szCs w:val="22"/>
          <w:lang w:eastAsia="es-CO"/>
        </w:rPr>
        <w:t>CLASE DE VEHICULO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  <w:t>: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="00C57E5F" w:rsidRPr="00C63063">
        <w:rPr>
          <w:rFonts w:ascii="Arial" w:eastAsia="Calibri" w:hAnsi="Arial" w:cs="Arial"/>
          <w:color w:val="000000" w:themeColor="text1"/>
          <w:sz w:val="22"/>
          <w:szCs w:val="22"/>
          <w:lang w:eastAsia="es-CO"/>
        </w:rPr>
        <w:t>AUTOMOVIL</w:t>
      </w:r>
    </w:p>
    <w:p w14:paraId="0B70D88F" w14:textId="44522724" w:rsidR="00470CA5" w:rsidRPr="00C63063" w:rsidRDefault="00470CA5" w:rsidP="00470CA5">
      <w:pPr>
        <w:jc w:val="both"/>
        <w:rPr>
          <w:rFonts w:ascii="Arial" w:eastAsia="Calibri" w:hAnsi="Arial" w:cs="Arial"/>
          <w:sz w:val="22"/>
          <w:szCs w:val="22"/>
          <w:lang w:eastAsia="es-CO"/>
        </w:rPr>
      </w:pPr>
      <w:r w:rsidRPr="00C63063">
        <w:rPr>
          <w:rFonts w:ascii="Arial" w:eastAsia="Calibri" w:hAnsi="Arial" w:cs="Arial"/>
          <w:sz w:val="22"/>
          <w:szCs w:val="22"/>
          <w:lang w:eastAsia="es-CO"/>
        </w:rPr>
        <w:t xml:space="preserve">TIPO CARROCERIA 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  <w:t xml:space="preserve">: 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="00C57E5F" w:rsidRPr="00C63063">
        <w:rPr>
          <w:rFonts w:ascii="Arial" w:eastAsia="Calibri" w:hAnsi="Arial" w:cs="Arial"/>
          <w:color w:val="000000" w:themeColor="text1"/>
          <w:sz w:val="22"/>
          <w:szCs w:val="22"/>
          <w:lang w:eastAsia="es-CO"/>
        </w:rPr>
        <w:t>SEDAN</w:t>
      </w:r>
    </w:p>
    <w:p w14:paraId="0330AF28" w14:textId="057372EF" w:rsidR="00470CA5" w:rsidRPr="00C63063" w:rsidRDefault="00470CA5" w:rsidP="00470CA5">
      <w:pPr>
        <w:jc w:val="both"/>
        <w:rPr>
          <w:rFonts w:ascii="Arial" w:eastAsia="Calibri" w:hAnsi="Arial" w:cs="Arial"/>
          <w:sz w:val="22"/>
          <w:szCs w:val="22"/>
          <w:lang w:eastAsia="es-CO"/>
        </w:rPr>
      </w:pPr>
      <w:r w:rsidRPr="00C63063">
        <w:rPr>
          <w:rFonts w:ascii="Arial" w:eastAsia="Calibri" w:hAnsi="Arial" w:cs="Arial"/>
          <w:sz w:val="22"/>
          <w:szCs w:val="22"/>
          <w:lang w:eastAsia="es-CO"/>
        </w:rPr>
        <w:t xml:space="preserve">No DE MOTOR 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  <w:t xml:space="preserve">: </w:t>
      </w:r>
      <w:r w:rsidRPr="00C63063">
        <w:rPr>
          <w:rFonts w:ascii="Arial" w:eastAsia="Calibri" w:hAnsi="Arial" w:cs="Arial"/>
          <w:sz w:val="22"/>
          <w:szCs w:val="22"/>
          <w:lang w:eastAsia="es-CO"/>
        </w:rPr>
        <w:tab/>
      </w:r>
      <w:r w:rsidR="009065FA">
        <w:rPr>
          <w:rFonts w:ascii="Arial" w:hAnsi="Arial" w:cs="Arial"/>
          <w:sz w:val="22"/>
          <w:szCs w:val="22"/>
          <w:lang w:val="es-CO"/>
        </w:rPr>
        <w:t>XXXX</w:t>
      </w:r>
    </w:p>
    <w:p w14:paraId="61261B59" w14:textId="78409544" w:rsidR="00470CA5" w:rsidRPr="00C63063" w:rsidRDefault="00470CA5" w:rsidP="00470CA5">
      <w:pPr>
        <w:pStyle w:val="Sinespaciado"/>
        <w:rPr>
          <w:rFonts w:ascii="Arial" w:hAnsi="Arial" w:cs="Arial"/>
        </w:rPr>
      </w:pPr>
      <w:r w:rsidRPr="00C63063">
        <w:rPr>
          <w:rFonts w:ascii="Arial" w:hAnsi="Arial" w:cs="Arial"/>
          <w:lang w:eastAsia="es-CO"/>
        </w:rPr>
        <w:t>No DE SERIE</w:t>
      </w:r>
      <w:r w:rsidRPr="00C63063">
        <w:rPr>
          <w:rFonts w:ascii="Arial" w:hAnsi="Arial" w:cs="Arial"/>
          <w:lang w:eastAsia="es-CO"/>
        </w:rPr>
        <w:tab/>
      </w:r>
      <w:r w:rsidRPr="00C63063">
        <w:rPr>
          <w:rFonts w:ascii="Arial" w:hAnsi="Arial" w:cs="Arial"/>
          <w:lang w:eastAsia="es-CO"/>
        </w:rPr>
        <w:tab/>
      </w:r>
      <w:r w:rsidRPr="00C63063">
        <w:rPr>
          <w:rFonts w:ascii="Arial" w:hAnsi="Arial" w:cs="Arial"/>
          <w:lang w:eastAsia="es-CO"/>
        </w:rPr>
        <w:tab/>
        <w:t>:</w:t>
      </w:r>
      <w:r w:rsidRPr="00C63063">
        <w:rPr>
          <w:rFonts w:ascii="Arial" w:hAnsi="Arial" w:cs="Arial"/>
          <w:lang w:eastAsia="es-CO"/>
        </w:rPr>
        <w:tab/>
      </w:r>
      <w:r w:rsidR="00C57E5F" w:rsidRPr="00C63063">
        <w:rPr>
          <w:rFonts w:ascii="Arial" w:hAnsi="Arial" w:cs="Arial"/>
        </w:rPr>
        <w:t>3</w:t>
      </w:r>
      <w:r w:rsidR="009065FA">
        <w:rPr>
          <w:rFonts w:ascii="Arial" w:hAnsi="Arial" w:cs="Arial"/>
        </w:rPr>
        <w:t>XXXXXX</w:t>
      </w:r>
    </w:p>
    <w:p w14:paraId="7C61499C" w14:textId="77777777" w:rsidR="00470CA5" w:rsidRPr="00C63063" w:rsidRDefault="00470CA5" w:rsidP="00470CA5">
      <w:pPr>
        <w:pStyle w:val="Sinespaciado"/>
        <w:rPr>
          <w:rFonts w:ascii="Arial" w:hAnsi="Arial" w:cs="Arial"/>
          <w:color w:val="000000"/>
        </w:rPr>
      </w:pPr>
    </w:p>
    <w:p w14:paraId="7958DBE6" w14:textId="3C5E6E22" w:rsidR="00C57E5F" w:rsidRPr="00C63063" w:rsidRDefault="00470CA5" w:rsidP="009C56A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63063">
        <w:rPr>
          <w:rFonts w:ascii="Arial" w:hAnsi="Arial" w:cs="Arial"/>
          <w:color w:val="000000"/>
          <w:sz w:val="22"/>
          <w:szCs w:val="22"/>
        </w:rPr>
        <w:t xml:space="preserve">El vehículo antes mencionado </w:t>
      </w:r>
      <w:r w:rsidR="00C63063" w:rsidRPr="00C63063">
        <w:rPr>
          <w:rFonts w:ascii="Arial" w:hAnsi="Arial" w:cs="Arial"/>
          <w:color w:val="000000"/>
          <w:sz w:val="22"/>
          <w:szCs w:val="22"/>
        </w:rPr>
        <w:t>mediante solicitud de antecedentes en el aplicativo SINAC de la policía Nacional, arroja antecedente positivo, por tal motivo mediante comunicación Oficial N° GS-</w:t>
      </w:r>
      <w:r w:rsidR="009065FA">
        <w:rPr>
          <w:rFonts w:ascii="Arial" w:hAnsi="Arial" w:cs="Arial"/>
          <w:color w:val="000000"/>
          <w:sz w:val="22"/>
          <w:szCs w:val="22"/>
        </w:rPr>
        <w:t>XXXXXXX</w:t>
      </w:r>
      <w:r w:rsidR="00C63063" w:rsidRPr="00C63063">
        <w:rPr>
          <w:rFonts w:ascii="Arial" w:hAnsi="Arial" w:cs="Arial"/>
          <w:color w:val="000000"/>
          <w:sz w:val="22"/>
          <w:szCs w:val="22"/>
        </w:rPr>
        <w:t>-</w:t>
      </w:r>
      <w:r w:rsidR="009065FA">
        <w:rPr>
          <w:rFonts w:ascii="Arial" w:hAnsi="Arial" w:cs="Arial"/>
          <w:color w:val="000000"/>
          <w:sz w:val="22"/>
          <w:szCs w:val="22"/>
        </w:rPr>
        <w:t>XXXX</w:t>
      </w:r>
      <w:r w:rsidR="00C63063" w:rsidRPr="00C63063">
        <w:rPr>
          <w:rFonts w:ascii="Arial" w:hAnsi="Arial" w:cs="Arial"/>
          <w:color w:val="000000"/>
          <w:sz w:val="22"/>
          <w:szCs w:val="22"/>
        </w:rPr>
        <w:t xml:space="preserve">, de fecha 28/02/2023 se solicita ampliación de antecedentes, el cual mediante </w:t>
      </w:r>
      <w:r w:rsidR="00C57E5F" w:rsidRPr="00C63063">
        <w:rPr>
          <w:rFonts w:ascii="Arial" w:hAnsi="Arial" w:cs="Arial"/>
          <w:color w:val="000000"/>
          <w:sz w:val="22"/>
          <w:szCs w:val="22"/>
        </w:rPr>
        <w:t xml:space="preserve"> comunicación oficial electrónica N° GS-2023-</w:t>
      </w:r>
      <w:r w:rsidR="009065FA">
        <w:rPr>
          <w:rFonts w:ascii="Arial" w:hAnsi="Arial" w:cs="Arial"/>
          <w:color w:val="000000"/>
          <w:sz w:val="22"/>
          <w:szCs w:val="22"/>
        </w:rPr>
        <w:t>XXXXXXX</w:t>
      </w:r>
      <w:r w:rsidR="00C57E5F" w:rsidRPr="00C63063">
        <w:rPr>
          <w:rFonts w:ascii="Arial" w:hAnsi="Arial" w:cs="Arial"/>
          <w:color w:val="000000"/>
          <w:sz w:val="22"/>
          <w:szCs w:val="22"/>
        </w:rPr>
        <w:t xml:space="preserve">, de fecha 28/02/2023, suscrita por el señor Subintendente </w:t>
      </w:r>
      <w:r w:rsidR="009065FA">
        <w:rPr>
          <w:rFonts w:ascii="Arial" w:hAnsi="Arial" w:cs="Arial"/>
          <w:color w:val="000000"/>
          <w:sz w:val="22"/>
          <w:szCs w:val="22"/>
        </w:rPr>
        <w:t>XXXXXX</w:t>
      </w:r>
      <w:r w:rsidR="00C57E5F" w:rsidRPr="00C63063">
        <w:rPr>
          <w:rFonts w:ascii="Arial" w:hAnsi="Arial" w:cs="Arial"/>
          <w:color w:val="000000"/>
          <w:sz w:val="22"/>
          <w:szCs w:val="22"/>
        </w:rPr>
        <w:t xml:space="preserve"> Perito de la Policía Nacional, quien amplia antecedentes del vehículo en mención, manifestando la siguiente información, así:</w:t>
      </w:r>
    </w:p>
    <w:p w14:paraId="0B319FC6" w14:textId="09CB221C" w:rsidR="00C57E5F" w:rsidRPr="00C63063" w:rsidRDefault="00C57E5F" w:rsidP="009C56AD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0E841F8" w14:textId="3300E151" w:rsidR="00C57E5F" w:rsidRPr="00C63063" w:rsidRDefault="00C57E5F" w:rsidP="009C56A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63063">
        <w:rPr>
          <w:rFonts w:ascii="Arial" w:hAnsi="Arial" w:cs="Arial"/>
          <w:color w:val="000000"/>
          <w:sz w:val="22"/>
          <w:szCs w:val="22"/>
        </w:rPr>
        <w:t>NOVEDAD</w:t>
      </w:r>
      <w:r w:rsidRPr="00C63063">
        <w:rPr>
          <w:rFonts w:ascii="Arial" w:hAnsi="Arial" w:cs="Arial"/>
          <w:color w:val="000000"/>
          <w:sz w:val="22"/>
          <w:szCs w:val="22"/>
        </w:rPr>
        <w:tab/>
      </w:r>
      <w:r w:rsidRPr="00C63063">
        <w:rPr>
          <w:rFonts w:ascii="Arial" w:hAnsi="Arial" w:cs="Arial"/>
          <w:color w:val="000000"/>
          <w:sz w:val="22"/>
          <w:szCs w:val="22"/>
        </w:rPr>
        <w:tab/>
      </w:r>
      <w:r w:rsidRPr="00C63063">
        <w:rPr>
          <w:rFonts w:ascii="Arial" w:hAnsi="Arial" w:cs="Arial"/>
          <w:color w:val="000000"/>
          <w:sz w:val="22"/>
          <w:szCs w:val="22"/>
        </w:rPr>
        <w:tab/>
        <w:t>:</w:t>
      </w:r>
      <w:r w:rsidRPr="00C63063">
        <w:rPr>
          <w:rFonts w:ascii="Arial" w:hAnsi="Arial" w:cs="Arial"/>
          <w:color w:val="000000"/>
          <w:sz w:val="22"/>
          <w:szCs w:val="22"/>
        </w:rPr>
        <w:tab/>
        <w:t>SOLICITUD INMOVILIZACIÓN</w:t>
      </w:r>
    </w:p>
    <w:p w14:paraId="7DCA5640" w14:textId="050C70BA" w:rsidR="00C57E5F" w:rsidRPr="00C63063" w:rsidRDefault="00C57E5F" w:rsidP="009C56A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63063">
        <w:rPr>
          <w:rFonts w:ascii="Arial" w:hAnsi="Arial" w:cs="Arial"/>
          <w:color w:val="000000"/>
          <w:sz w:val="22"/>
          <w:szCs w:val="22"/>
        </w:rPr>
        <w:t>AUTORIDAD</w:t>
      </w:r>
      <w:r w:rsidRPr="00C63063">
        <w:rPr>
          <w:rFonts w:ascii="Arial" w:hAnsi="Arial" w:cs="Arial"/>
          <w:color w:val="000000"/>
          <w:sz w:val="22"/>
          <w:szCs w:val="22"/>
        </w:rPr>
        <w:tab/>
      </w:r>
      <w:r w:rsidRPr="00C63063">
        <w:rPr>
          <w:rFonts w:ascii="Arial" w:hAnsi="Arial" w:cs="Arial"/>
          <w:color w:val="000000"/>
          <w:sz w:val="22"/>
          <w:szCs w:val="22"/>
        </w:rPr>
        <w:tab/>
      </w:r>
      <w:r w:rsidRPr="00C63063">
        <w:rPr>
          <w:rFonts w:ascii="Arial" w:hAnsi="Arial" w:cs="Arial"/>
          <w:color w:val="000000"/>
          <w:sz w:val="22"/>
          <w:szCs w:val="22"/>
        </w:rPr>
        <w:tab/>
        <w:t>:</w:t>
      </w:r>
      <w:r w:rsidRPr="00C63063">
        <w:rPr>
          <w:rFonts w:ascii="Arial" w:hAnsi="Arial" w:cs="Arial"/>
          <w:color w:val="000000"/>
          <w:sz w:val="22"/>
          <w:szCs w:val="22"/>
        </w:rPr>
        <w:tab/>
        <w:t>JUZGADO DE FAMILIA</w:t>
      </w:r>
    </w:p>
    <w:p w14:paraId="201BDFB4" w14:textId="61D5E547" w:rsidR="00C57E5F" w:rsidRPr="00C63063" w:rsidRDefault="00C57E5F" w:rsidP="009C56A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63063">
        <w:rPr>
          <w:rFonts w:ascii="Arial" w:hAnsi="Arial" w:cs="Arial"/>
          <w:color w:val="000000"/>
          <w:sz w:val="22"/>
          <w:szCs w:val="22"/>
        </w:rPr>
        <w:t>CIUDAD</w:t>
      </w:r>
      <w:r w:rsidRPr="00C63063">
        <w:rPr>
          <w:rFonts w:ascii="Arial" w:hAnsi="Arial" w:cs="Arial"/>
          <w:color w:val="000000"/>
          <w:sz w:val="22"/>
          <w:szCs w:val="22"/>
        </w:rPr>
        <w:tab/>
      </w:r>
      <w:r w:rsidRPr="00C63063">
        <w:rPr>
          <w:rFonts w:ascii="Arial" w:hAnsi="Arial" w:cs="Arial"/>
          <w:color w:val="000000"/>
          <w:sz w:val="22"/>
          <w:szCs w:val="22"/>
        </w:rPr>
        <w:tab/>
      </w:r>
      <w:r w:rsidRPr="00C63063">
        <w:rPr>
          <w:rFonts w:ascii="Arial" w:hAnsi="Arial" w:cs="Arial"/>
          <w:color w:val="000000"/>
          <w:sz w:val="22"/>
          <w:szCs w:val="22"/>
        </w:rPr>
        <w:tab/>
        <w:t>:</w:t>
      </w:r>
      <w:r w:rsidRPr="00C63063">
        <w:rPr>
          <w:rFonts w:ascii="Arial" w:hAnsi="Arial" w:cs="Arial"/>
          <w:color w:val="000000"/>
          <w:sz w:val="22"/>
          <w:szCs w:val="22"/>
        </w:rPr>
        <w:tab/>
        <w:t>BOGOTÁ</w:t>
      </w:r>
    </w:p>
    <w:p w14:paraId="006E3D0A" w14:textId="78180D7C" w:rsidR="00C57E5F" w:rsidRPr="00C63063" w:rsidRDefault="00C57E5F" w:rsidP="009C56A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63063">
        <w:rPr>
          <w:rFonts w:ascii="Arial" w:hAnsi="Arial" w:cs="Arial"/>
          <w:color w:val="000000"/>
          <w:sz w:val="22"/>
          <w:szCs w:val="22"/>
        </w:rPr>
        <w:t>NUMERO DE AUTORIDAD</w:t>
      </w:r>
      <w:r w:rsidRPr="00C63063">
        <w:rPr>
          <w:rFonts w:ascii="Arial" w:hAnsi="Arial" w:cs="Arial"/>
          <w:color w:val="000000"/>
          <w:sz w:val="22"/>
          <w:szCs w:val="22"/>
        </w:rPr>
        <w:tab/>
        <w:t>:</w:t>
      </w:r>
      <w:r w:rsidRPr="00C63063">
        <w:rPr>
          <w:rFonts w:ascii="Arial" w:hAnsi="Arial" w:cs="Arial"/>
          <w:color w:val="000000"/>
          <w:sz w:val="22"/>
          <w:szCs w:val="22"/>
        </w:rPr>
        <w:tab/>
        <w:t>13</w:t>
      </w:r>
    </w:p>
    <w:p w14:paraId="6A23EEF2" w14:textId="6E77C8F4" w:rsidR="00C57E5F" w:rsidRPr="00C63063" w:rsidRDefault="00C57E5F" w:rsidP="009C56A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63063">
        <w:rPr>
          <w:rFonts w:ascii="Arial" w:hAnsi="Arial" w:cs="Arial"/>
          <w:color w:val="000000"/>
          <w:sz w:val="22"/>
          <w:szCs w:val="22"/>
        </w:rPr>
        <w:t>FECHA DE SOLICITUD</w:t>
      </w:r>
      <w:r w:rsidRPr="00C63063">
        <w:rPr>
          <w:rFonts w:ascii="Arial" w:hAnsi="Arial" w:cs="Arial"/>
          <w:color w:val="000000"/>
          <w:sz w:val="22"/>
          <w:szCs w:val="22"/>
        </w:rPr>
        <w:tab/>
        <w:t>:</w:t>
      </w:r>
      <w:r w:rsidRPr="00C63063">
        <w:rPr>
          <w:rFonts w:ascii="Arial" w:hAnsi="Arial" w:cs="Arial"/>
          <w:color w:val="000000"/>
          <w:sz w:val="22"/>
          <w:szCs w:val="22"/>
        </w:rPr>
        <w:tab/>
      </w:r>
      <w:r w:rsidR="009065FA">
        <w:rPr>
          <w:rFonts w:ascii="Arial" w:hAnsi="Arial" w:cs="Arial"/>
          <w:color w:val="000000"/>
          <w:sz w:val="22"/>
          <w:szCs w:val="22"/>
        </w:rPr>
        <w:t>XXXXX</w:t>
      </w:r>
    </w:p>
    <w:p w14:paraId="345CA130" w14:textId="56B0C4E3" w:rsidR="00C57E5F" w:rsidRPr="00C63063" w:rsidRDefault="00C57E5F" w:rsidP="009C56A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63063">
        <w:rPr>
          <w:rFonts w:ascii="Arial" w:hAnsi="Arial" w:cs="Arial"/>
          <w:color w:val="000000"/>
          <w:sz w:val="22"/>
          <w:szCs w:val="22"/>
        </w:rPr>
        <w:t>FECHA DE OFICIO</w:t>
      </w:r>
      <w:r w:rsidRPr="00C63063">
        <w:rPr>
          <w:rFonts w:ascii="Arial" w:hAnsi="Arial" w:cs="Arial"/>
          <w:color w:val="000000"/>
          <w:sz w:val="22"/>
          <w:szCs w:val="22"/>
        </w:rPr>
        <w:tab/>
      </w:r>
      <w:r w:rsidRPr="00C63063">
        <w:rPr>
          <w:rFonts w:ascii="Arial" w:hAnsi="Arial" w:cs="Arial"/>
          <w:color w:val="000000"/>
          <w:sz w:val="22"/>
          <w:szCs w:val="22"/>
        </w:rPr>
        <w:tab/>
        <w:t>:</w:t>
      </w:r>
      <w:r w:rsidRPr="00C63063">
        <w:rPr>
          <w:rFonts w:ascii="Arial" w:hAnsi="Arial" w:cs="Arial"/>
          <w:color w:val="000000"/>
          <w:sz w:val="22"/>
          <w:szCs w:val="22"/>
        </w:rPr>
        <w:tab/>
      </w:r>
      <w:r w:rsidR="009065FA">
        <w:rPr>
          <w:rFonts w:ascii="Arial" w:hAnsi="Arial" w:cs="Arial"/>
          <w:color w:val="000000"/>
          <w:sz w:val="22"/>
          <w:szCs w:val="22"/>
        </w:rPr>
        <w:t>XXXX</w:t>
      </w:r>
    </w:p>
    <w:p w14:paraId="10E9BF57" w14:textId="0F28CAC4" w:rsidR="00C57E5F" w:rsidRPr="00C63063" w:rsidRDefault="00C57E5F" w:rsidP="009C56A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63063">
        <w:rPr>
          <w:rFonts w:ascii="Arial" w:hAnsi="Arial" w:cs="Arial"/>
          <w:color w:val="000000"/>
          <w:sz w:val="22"/>
          <w:szCs w:val="22"/>
        </w:rPr>
        <w:t>FECHA DE RADICADO</w:t>
      </w:r>
      <w:r w:rsidRPr="00C63063">
        <w:rPr>
          <w:rFonts w:ascii="Arial" w:hAnsi="Arial" w:cs="Arial"/>
          <w:color w:val="000000"/>
          <w:sz w:val="22"/>
          <w:szCs w:val="22"/>
        </w:rPr>
        <w:tab/>
        <w:t>:</w:t>
      </w:r>
      <w:r w:rsidRPr="00C63063">
        <w:rPr>
          <w:rFonts w:ascii="Arial" w:hAnsi="Arial" w:cs="Arial"/>
          <w:color w:val="000000"/>
          <w:sz w:val="22"/>
          <w:szCs w:val="22"/>
        </w:rPr>
        <w:tab/>
      </w:r>
      <w:r w:rsidR="009065FA">
        <w:rPr>
          <w:rFonts w:ascii="Arial" w:hAnsi="Arial" w:cs="Arial"/>
          <w:color w:val="000000"/>
          <w:sz w:val="22"/>
          <w:szCs w:val="22"/>
        </w:rPr>
        <w:t>XXXX</w:t>
      </w:r>
    </w:p>
    <w:p w14:paraId="4699E2F7" w14:textId="0BDF433C" w:rsidR="00C57E5F" w:rsidRPr="00C63063" w:rsidRDefault="00C57E5F" w:rsidP="009C56A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C63063">
        <w:rPr>
          <w:rFonts w:ascii="Arial" w:hAnsi="Arial" w:cs="Arial"/>
          <w:color w:val="000000"/>
          <w:sz w:val="22"/>
          <w:szCs w:val="22"/>
        </w:rPr>
        <w:t>NUMERO DE RADICADO</w:t>
      </w:r>
      <w:r w:rsidRPr="00C63063">
        <w:rPr>
          <w:rFonts w:ascii="Arial" w:hAnsi="Arial" w:cs="Arial"/>
          <w:color w:val="000000"/>
          <w:sz w:val="22"/>
          <w:szCs w:val="22"/>
        </w:rPr>
        <w:tab/>
        <w:t>:</w:t>
      </w:r>
      <w:r w:rsidRPr="00C63063">
        <w:rPr>
          <w:rFonts w:ascii="Arial" w:hAnsi="Arial" w:cs="Arial"/>
          <w:color w:val="000000"/>
          <w:sz w:val="22"/>
          <w:szCs w:val="22"/>
        </w:rPr>
        <w:tab/>
      </w:r>
      <w:r w:rsidR="009065FA">
        <w:rPr>
          <w:rFonts w:ascii="Arial" w:hAnsi="Arial" w:cs="Arial"/>
          <w:color w:val="000000"/>
          <w:sz w:val="22"/>
          <w:szCs w:val="22"/>
        </w:rPr>
        <w:t>XXXXX</w:t>
      </w:r>
    </w:p>
    <w:p w14:paraId="4C3D3588" w14:textId="77777777" w:rsidR="00C57E5F" w:rsidRPr="00C63063" w:rsidRDefault="00C57E5F" w:rsidP="009C56AD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8384016" w14:textId="32E46E12" w:rsidR="00E87D9C" w:rsidRDefault="00E87D9C" w:rsidP="005A4E03">
      <w:pPr>
        <w:jc w:val="both"/>
        <w:rPr>
          <w:rFonts w:ascii="Arial" w:hAnsi="Arial" w:cs="Arial"/>
          <w:sz w:val="22"/>
          <w:szCs w:val="22"/>
          <w:lang w:val="es-CO"/>
        </w:rPr>
      </w:pPr>
      <w:r w:rsidRPr="00C63063">
        <w:rPr>
          <w:rFonts w:ascii="Arial" w:hAnsi="Arial" w:cs="Arial"/>
          <w:sz w:val="22"/>
          <w:szCs w:val="22"/>
          <w:lang w:val="es-CO"/>
        </w:rPr>
        <w:t xml:space="preserve">Es de anotar </w:t>
      </w:r>
      <w:r w:rsidR="005A4E03" w:rsidRPr="00C63063">
        <w:rPr>
          <w:rFonts w:ascii="Arial" w:hAnsi="Arial" w:cs="Arial"/>
          <w:sz w:val="22"/>
          <w:szCs w:val="22"/>
          <w:lang w:val="es-CO"/>
        </w:rPr>
        <w:t>que,</w:t>
      </w:r>
      <w:r w:rsidRPr="00C63063">
        <w:rPr>
          <w:rFonts w:ascii="Arial" w:hAnsi="Arial" w:cs="Arial"/>
          <w:sz w:val="22"/>
          <w:szCs w:val="22"/>
          <w:lang w:val="es-CO"/>
        </w:rPr>
        <w:t xml:space="preserve"> </w:t>
      </w:r>
      <w:r w:rsidR="00C63063" w:rsidRPr="00C63063">
        <w:rPr>
          <w:rFonts w:ascii="Arial" w:hAnsi="Arial" w:cs="Arial"/>
          <w:sz w:val="22"/>
          <w:szCs w:val="22"/>
          <w:lang w:val="es-CO"/>
        </w:rPr>
        <w:t xml:space="preserve">DICHO VEHICULO ERA CONDUCIDO ´por el señor LUIS </w:t>
      </w:r>
      <w:r w:rsidR="009065FA">
        <w:rPr>
          <w:rFonts w:ascii="Arial" w:hAnsi="Arial" w:cs="Arial"/>
          <w:sz w:val="22"/>
          <w:szCs w:val="22"/>
          <w:lang w:val="es-CO"/>
        </w:rPr>
        <w:t>XXXXXXX</w:t>
      </w:r>
      <w:r w:rsidR="00C63063" w:rsidRPr="00C63063">
        <w:rPr>
          <w:rFonts w:ascii="Arial" w:hAnsi="Arial" w:cs="Arial"/>
          <w:sz w:val="22"/>
          <w:szCs w:val="22"/>
          <w:lang w:val="es-CO"/>
        </w:rPr>
        <w:t xml:space="preserve">, identificado con cedula de ciudadanía N° </w:t>
      </w:r>
      <w:r w:rsidR="009065FA">
        <w:rPr>
          <w:rFonts w:ascii="Arial" w:hAnsi="Arial" w:cs="Arial"/>
          <w:sz w:val="22"/>
          <w:szCs w:val="22"/>
          <w:lang w:val="es-CO"/>
        </w:rPr>
        <w:t>XXXX</w:t>
      </w:r>
      <w:r w:rsidR="00C63063" w:rsidRPr="00C63063">
        <w:rPr>
          <w:rFonts w:ascii="Arial" w:hAnsi="Arial" w:cs="Arial"/>
          <w:sz w:val="22"/>
          <w:szCs w:val="22"/>
          <w:lang w:val="es-CO"/>
        </w:rPr>
        <w:t xml:space="preserve"> de Bucaramanga, fecha de nacimiento </w:t>
      </w:r>
      <w:r w:rsidR="009065FA">
        <w:rPr>
          <w:rFonts w:ascii="Arial" w:hAnsi="Arial" w:cs="Arial"/>
          <w:sz w:val="22"/>
          <w:szCs w:val="22"/>
          <w:lang w:val="es-CO"/>
        </w:rPr>
        <w:t>XXXX</w:t>
      </w:r>
      <w:r w:rsidR="00C63063" w:rsidRPr="00C63063">
        <w:rPr>
          <w:rFonts w:ascii="Arial" w:hAnsi="Arial" w:cs="Arial"/>
          <w:sz w:val="22"/>
          <w:szCs w:val="22"/>
          <w:lang w:val="es-CO"/>
        </w:rPr>
        <w:t>/</w:t>
      </w:r>
      <w:r w:rsidR="009065FA">
        <w:rPr>
          <w:rFonts w:ascii="Arial" w:hAnsi="Arial" w:cs="Arial"/>
          <w:sz w:val="22"/>
          <w:szCs w:val="22"/>
          <w:lang w:val="es-CO"/>
        </w:rPr>
        <w:t>XX</w:t>
      </w:r>
      <w:r w:rsidR="00C63063" w:rsidRPr="00C63063">
        <w:rPr>
          <w:rFonts w:ascii="Arial" w:hAnsi="Arial" w:cs="Arial"/>
          <w:sz w:val="22"/>
          <w:szCs w:val="22"/>
          <w:lang w:val="es-CO"/>
        </w:rPr>
        <w:t xml:space="preserve">/1977 en </w:t>
      </w:r>
      <w:r w:rsidR="009065FA">
        <w:rPr>
          <w:rFonts w:ascii="Arial" w:hAnsi="Arial" w:cs="Arial"/>
          <w:sz w:val="22"/>
          <w:szCs w:val="22"/>
          <w:lang w:val="es-CO"/>
        </w:rPr>
        <w:t>XXXXX</w:t>
      </w:r>
      <w:r w:rsidR="00C63063" w:rsidRPr="00C63063">
        <w:rPr>
          <w:rFonts w:ascii="Arial" w:hAnsi="Arial" w:cs="Arial"/>
          <w:sz w:val="22"/>
          <w:szCs w:val="22"/>
          <w:lang w:val="es-CO"/>
        </w:rPr>
        <w:t xml:space="preserve"> Santander, edad 45 años, residente en la Vereda </w:t>
      </w:r>
      <w:r w:rsidR="009065FA">
        <w:rPr>
          <w:rFonts w:ascii="Arial" w:hAnsi="Arial" w:cs="Arial"/>
          <w:sz w:val="22"/>
          <w:szCs w:val="22"/>
          <w:lang w:val="es-CO"/>
        </w:rPr>
        <w:t>XXX</w:t>
      </w:r>
      <w:r w:rsidR="00C63063" w:rsidRPr="00C63063">
        <w:rPr>
          <w:rFonts w:ascii="Arial" w:hAnsi="Arial" w:cs="Arial"/>
          <w:sz w:val="22"/>
          <w:szCs w:val="22"/>
          <w:lang w:val="es-CO"/>
        </w:rPr>
        <w:t xml:space="preserve">, finca </w:t>
      </w:r>
      <w:r w:rsidR="009065FA">
        <w:rPr>
          <w:rFonts w:ascii="Arial" w:hAnsi="Arial" w:cs="Arial"/>
          <w:sz w:val="22"/>
          <w:szCs w:val="22"/>
          <w:lang w:val="es-CO"/>
        </w:rPr>
        <w:t>XXX</w:t>
      </w:r>
      <w:r w:rsidR="00C63063" w:rsidRPr="00C63063">
        <w:rPr>
          <w:rFonts w:ascii="Arial" w:hAnsi="Arial" w:cs="Arial"/>
          <w:sz w:val="22"/>
          <w:szCs w:val="22"/>
          <w:lang w:val="es-CO"/>
        </w:rPr>
        <w:t xml:space="preserve"> del municipio de </w:t>
      </w:r>
      <w:r w:rsidR="009065FA">
        <w:rPr>
          <w:rFonts w:ascii="Arial" w:hAnsi="Arial" w:cs="Arial"/>
          <w:sz w:val="22"/>
          <w:szCs w:val="22"/>
          <w:lang w:val="es-CO"/>
        </w:rPr>
        <w:t>XXXX</w:t>
      </w:r>
      <w:r w:rsidR="00C63063" w:rsidRPr="00C63063">
        <w:rPr>
          <w:rFonts w:ascii="Arial" w:hAnsi="Arial" w:cs="Arial"/>
          <w:sz w:val="22"/>
          <w:szCs w:val="22"/>
          <w:lang w:val="es-CO"/>
        </w:rPr>
        <w:t xml:space="preserve">, abonado </w:t>
      </w:r>
      <w:r w:rsidR="009065FA">
        <w:rPr>
          <w:rFonts w:ascii="Arial" w:hAnsi="Arial" w:cs="Arial"/>
          <w:sz w:val="22"/>
          <w:szCs w:val="22"/>
          <w:lang w:val="es-CO"/>
        </w:rPr>
        <w:t>XXXX</w:t>
      </w:r>
      <w:r w:rsidR="00C63063" w:rsidRPr="00C63063">
        <w:rPr>
          <w:rFonts w:ascii="Arial" w:hAnsi="Arial" w:cs="Arial"/>
          <w:sz w:val="22"/>
          <w:szCs w:val="22"/>
          <w:lang w:val="es-CO"/>
        </w:rPr>
        <w:t>0, grado escolaridad bachiller, Unión Libre, ocupación conductor, sin más datos.</w:t>
      </w:r>
    </w:p>
    <w:p w14:paraId="19D5B6B9" w14:textId="36CF9506" w:rsidR="00C63063" w:rsidRDefault="00C63063" w:rsidP="005A4E03">
      <w:pPr>
        <w:jc w:val="both"/>
        <w:rPr>
          <w:rFonts w:ascii="Arial" w:hAnsi="Arial" w:cs="Arial"/>
          <w:sz w:val="22"/>
          <w:szCs w:val="22"/>
          <w:lang w:val="es-CO"/>
        </w:rPr>
      </w:pPr>
    </w:p>
    <w:p w14:paraId="5494DB66" w14:textId="1136CABD" w:rsidR="00C63063" w:rsidRPr="00C63063" w:rsidRDefault="00C63063" w:rsidP="005A4E03">
      <w:pPr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  <w:lang w:val="es-CO"/>
        </w:rPr>
        <w:t>Agradezco su atención prestada y pronta respuesta a la presente solicitud.</w:t>
      </w:r>
    </w:p>
    <w:p w14:paraId="1CC49E9E" w14:textId="3E05D556" w:rsidR="00E87D9C" w:rsidRPr="00C63063" w:rsidRDefault="00E87D9C" w:rsidP="00292071">
      <w:pPr>
        <w:rPr>
          <w:rFonts w:ascii="Arial" w:hAnsi="Arial" w:cs="Arial"/>
          <w:color w:val="FF0000"/>
          <w:sz w:val="22"/>
          <w:szCs w:val="22"/>
        </w:rPr>
      </w:pPr>
    </w:p>
    <w:p w14:paraId="10D1E969" w14:textId="77777777" w:rsidR="00292071" w:rsidRPr="00C63063" w:rsidRDefault="00292071" w:rsidP="00292071">
      <w:pPr>
        <w:tabs>
          <w:tab w:val="left" w:pos="2377"/>
        </w:tabs>
        <w:jc w:val="both"/>
        <w:rPr>
          <w:rFonts w:ascii="Arial" w:hAnsi="Arial" w:cs="Arial"/>
          <w:sz w:val="22"/>
          <w:szCs w:val="22"/>
        </w:rPr>
      </w:pPr>
      <w:r w:rsidRPr="00C63063">
        <w:rPr>
          <w:rFonts w:ascii="Arial" w:hAnsi="Arial" w:cs="Arial"/>
          <w:sz w:val="22"/>
          <w:szCs w:val="22"/>
        </w:rPr>
        <w:t>Atentamente,</w:t>
      </w:r>
    </w:p>
    <w:p w14:paraId="5FF42B19" w14:textId="77777777" w:rsidR="005018AF" w:rsidRPr="00C63063" w:rsidRDefault="005018AF" w:rsidP="00292071">
      <w:pPr>
        <w:tabs>
          <w:tab w:val="left" w:pos="2377"/>
        </w:tabs>
        <w:jc w:val="both"/>
        <w:rPr>
          <w:rFonts w:ascii="Arial" w:hAnsi="Arial" w:cs="Arial"/>
          <w:sz w:val="22"/>
          <w:szCs w:val="22"/>
        </w:rPr>
      </w:pPr>
    </w:p>
    <w:p w14:paraId="352642A3" w14:textId="77777777" w:rsidR="005018AF" w:rsidRPr="00C63063" w:rsidRDefault="005018AF" w:rsidP="00292071">
      <w:pPr>
        <w:tabs>
          <w:tab w:val="left" w:pos="2377"/>
        </w:tabs>
        <w:jc w:val="both"/>
        <w:rPr>
          <w:rFonts w:ascii="Arial" w:hAnsi="Arial" w:cs="Arial"/>
          <w:sz w:val="22"/>
          <w:szCs w:val="22"/>
        </w:rPr>
      </w:pPr>
    </w:p>
    <w:p w14:paraId="02566A1D" w14:textId="77777777" w:rsidR="00292071" w:rsidRPr="00C63063" w:rsidRDefault="00292071" w:rsidP="00292071">
      <w:pPr>
        <w:pStyle w:val="Sinespaciado"/>
        <w:rPr>
          <w:rFonts w:ascii="Arial" w:hAnsi="Arial" w:cs="Arial"/>
        </w:rPr>
      </w:pPr>
    </w:p>
    <w:p w14:paraId="2DE0DA00" w14:textId="77777777" w:rsidR="00C57E5F" w:rsidRPr="00C63063" w:rsidRDefault="00C57E5F" w:rsidP="00C57E5F">
      <w:pPr>
        <w:tabs>
          <w:tab w:val="left" w:pos="0"/>
        </w:tabs>
        <w:jc w:val="both"/>
        <w:rPr>
          <w:rFonts w:ascii="Arial" w:hAnsi="Arial" w:cs="Arial"/>
          <w:bCs/>
          <w:noProof/>
          <w:sz w:val="22"/>
          <w:szCs w:val="22"/>
        </w:rPr>
      </w:pPr>
    </w:p>
    <w:p w14:paraId="26180459" w14:textId="77777777" w:rsidR="00C57E5F" w:rsidRPr="00C63063" w:rsidRDefault="00C57E5F" w:rsidP="00C57E5F">
      <w:pPr>
        <w:autoSpaceDE w:val="0"/>
        <w:autoSpaceDN w:val="0"/>
        <w:adjustRightInd w:val="0"/>
        <w:rPr>
          <w:rFonts w:ascii="Arial" w:hAnsi="Arial" w:cs="Arial"/>
          <w:bCs/>
          <w:color w:val="FF0000"/>
          <w:sz w:val="22"/>
          <w:szCs w:val="22"/>
          <w:lang w:val="es-CO" w:eastAsia="es-CO"/>
        </w:rPr>
      </w:pPr>
    </w:p>
    <w:p w14:paraId="026B95B7" w14:textId="77777777" w:rsidR="00C57E5F" w:rsidRPr="00C63063" w:rsidRDefault="00C57E5F" w:rsidP="00C57E5F">
      <w:pPr>
        <w:autoSpaceDE w:val="0"/>
        <w:autoSpaceDN w:val="0"/>
        <w:adjustRightInd w:val="0"/>
        <w:rPr>
          <w:rFonts w:ascii="Arial" w:hAnsi="Arial" w:cs="Arial"/>
          <w:bCs/>
          <w:color w:val="FF0000"/>
          <w:sz w:val="22"/>
          <w:szCs w:val="22"/>
          <w:lang w:val="es-CO" w:eastAsia="es-CO"/>
        </w:rPr>
      </w:pPr>
    </w:p>
    <w:p w14:paraId="745B369D" w14:textId="4FA3927D" w:rsidR="00C57E5F" w:rsidRPr="00C63063" w:rsidRDefault="00C63063" w:rsidP="00C57E5F">
      <w:pPr>
        <w:jc w:val="both"/>
        <w:rPr>
          <w:rFonts w:ascii="Arial" w:hAnsi="Arial" w:cs="Arial"/>
          <w:sz w:val="22"/>
          <w:szCs w:val="22"/>
        </w:rPr>
      </w:pPr>
      <w:r>
        <w:rPr>
          <w:rStyle w:val="Textoennegrita"/>
          <w:rFonts w:ascii="Arial" w:eastAsia="Calibri" w:hAnsi="Arial" w:cs="Arial"/>
          <w:sz w:val="22"/>
          <w:szCs w:val="22"/>
          <w:shd w:val="clear" w:color="auto" w:fill="FFFFFF"/>
        </w:rPr>
        <w:t xml:space="preserve">Patrullero </w:t>
      </w:r>
      <w:r w:rsidR="009065FA">
        <w:rPr>
          <w:rStyle w:val="Textoennegrita"/>
          <w:rFonts w:ascii="Arial" w:eastAsia="Calibri" w:hAnsi="Arial" w:cs="Arial"/>
          <w:sz w:val="22"/>
          <w:szCs w:val="22"/>
          <w:shd w:val="clear" w:color="auto" w:fill="FFFFFF"/>
        </w:rPr>
        <w:t>XXXXX</w:t>
      </w:r>
    </w:p>
    <w:p w14:paraId="6A4B1A86" w14:textId="54F19D8A" w:rsidR="00C57E5F" w:rsidRPr="00C63063" w:rsidRDefault="00C63063" w:rsidP="00C57E5F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Integrante Patrulla de Vigilancia  Estación </w:t>
      </w:r>
      <w:r w:rsidR="009065FA">
        <w:rPr>
          <w:rFonts w:ascii="Arial" w:hAnsi="Arial" w:cs="Arial"/>
          <w:bCs/>
          <w:sz w:val="22"/>
          <w:szCs w:val="22"/>
        </w:rPr>
        <w:t>XXXXXX</w:t>
      </w:r>
    </w:p>
    <w:p w14:paraId="5E457067" w14:textId="77777777" w:rsidR="00C57E5F" w:rsidRPr="00983BE0" w:rsidRDefault="00C57E5F" w:rsidP="00C57E5F">
      <w:pPr>
        <w:jc w:val="both"/>
        <w:rPr>
          <w:rFonts w:ascii="Arial" w:hAnsi="Arial" w:cs="Arial"/>
          <w:sz w:val="22"/>
          <w:szCs w:val="22"/>
          <w:lang w:eastAsia="es-CO"/>
        </w:rPr>
      </w:pPr>
      <w:r w:rsidRPr="00983BE0">
        <w:rPr>
          <w:rFonts w:ascii="Arial" w:hAnsi="Arial" w:cs="Arial"/>
          <w:sz w:val="22"/>
          <w:szCs w:val="22"/>
          <w:lang w:eastAsia="es-CO"/>
        </w:rPr>
        <w:t xml:space="preserve"> </w:t>
      </w:r>
    </w:p>
    <w:p w14:paraId="4F057231" w14:textId="77777777" w:rsidR="00C57E5F" w:rsidRDefault="00C57E5F" w:rsidP="00C57E5F">
      <w:pPr>
        <w:tabs>
          <w:tab w:val="left" w:pos="3240"/>
        </w:tabs>
      </w:pPr>
      <w:r>
        <w:tab/>
      </w:r>
    </w:p>
    <w:p w14:paraId="1EFAA04A" w14:textId="77777777" w:rsidR="00C57E5F" w:rsidRPr="00EE1352" w:rsidRDefault="00C57E5F" w:rsidP="00C57E5F">
      <w:pPr>
        <w:tabs>
          <w:tab w:val="left" w:pos="3240"/>
        </w:tabs>
        <w:jc w:val="center"/>
        <w:rPr>
          <w:rFonts w:ascii="Arial" w:hAnsi="Arial" w:cs="Arial"/>
          <w:b/>
          <w:sz w:val="18"/>
          <w:szCs w:val="18"/>
        </w:rPr>
      </w:pPr>
      <w:r w:rsidRPr="004858E8">
        <w:rPr>
          <w:rFonts w:ascii="Arial" w:hAnsi="Arial" w:cs="Arial"/>
          <w:b/>
          <w:sz w:val="18"/>
          <w:szCs w:val="18"/>
          <w:lang w:val="es-CO"/>
        </w:rPr>
        <w:t>INFORMACIÓN PÚBLICA</w:t>
      </w:r>
    </w:p>
    <w:p w14:paraId="0FE3EC3C" w14:textId="77777777" w:rsidR="00C57E5F" w:rsidRPr="009C6A30" w:rsidRDefault="00C57E5F" w:rsidP="00C57E5F">
      <w:pPr>
        <w:jc w:val="both"/>
        <w:rPr>
          <w:rFonts w:ascii="Arial" w:hAnsi="Arial" w:cs="Arial"/>
        </w:rPr>
      </w:pPr>
    </w:p>
    <w:p w14:paraId="20613B58" w14:textId="348A04A4" w:rsidR="009C56AD" w:rsidRPr="005018AF" w:rsidRDefault="009C56AD" w:rsidP="00C57E5F">
      <w:pPr>
        <w:jc w:val="both"/>
        <w:rPr>
          <w:rStyle w:val="Hipervnculo"/>
          <w:rFonts w:ascii="Arial" w:hAnsi="Arial" w:cs="Arial"/>
          <w:b/>
          <w:sz w:val="18"/>
          <w:szCs w:val="18"/>
        </w:rPr>
      </w:pPr>
    </w:p>
    <w:sectPr w:rsidR="009C56AD" w:rsidRPr="005018AF" w:rsidSect="00AB554F">
      <w:footerReference w:type="even" r:id="rId9"/>
      <w:footerReference w:type="default" r:id="rId10"/>
      <w:type w:val="continuous"/>
      <w:pgSz w:w="12240" w:h="15840" w:code="1"/>
      <w:pgMar w:top="1134" w:right="1134" w:bottom="1134" w:left="1701" w:header="720" w:footer="6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6FFC4" w14:textId="77777777" w:rsidR="00297A05" w:rsidRDefault="00297A05" w:rsidP="007F50FD">
      <w:r>
        <w:separator/>
      </w:r>
    </w:p>
  </w:endnote>
  <w:endnote w:type="continuationSeparator" w:id="0">
    <w:p w14:paraId="78BEEE6A" w14:textId="77777777" w:rsidR="00297A05" w:rsidRDefault="00297A05" w:rsidP="007F5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C68FF" w14:textId="77777777" w:rsidR="001056D3" w:rsidRDefault="001056D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222A4" w14:textId="77777777" w:rsidR="00C57E5F" w:rsidRDefault="00C57E5F" w:rsidP="00C57E5F">
    <w:pPr>
      <w:pStyle w:val="Piedepgina"/>
      <w:tabs>
        <w:tab w:val="center" w:pos="4253"/>
        <w:tab w:val="right" w:pos="8931"/>
      </w:tabs>
      <w:rPr>
        <w:rFonts w:ascii="Arial" w:hAnsi="Arial" w:cs="Arial"/>
        <w:color w:val="808080"/>
        <w:sz w:val="16"/>
        <w:szCs w:val="16"/>
      </w:rPr>
    </w:pPr>
    <w:r w:rsidRPr="00686C99">
      <w:rPr>
        <w:rFonts w:ascii="Arial" w:hAnsi="Arial" w:cs="Arial"/>
        <w:color w:val="808080"/>
        <w:sz w:val="16"/>
        <w:szCs w:val="16"/>
      </w:rPr>
      <w:t xml:space="preserve">1DS - OF </w:t>
    </w:r>
    <w:r>
      <w:rPr>
        <w:rFonts w:ascii="Arial" w:hAnsi="Arial" w:cs="Arial"/>
        <w:color w:val="808080"/>
        <w:sz w:val="16"/>
        <w:szCs w:val="16"/>
      </w:rPr>
      <w:t>–</w:t>
    </w:r>
    <w:r w:rsidRPr="00686C99">
      <w:rPr>
        <w:rFonts w:ascii="Arial" w:hAnsi="Arial" w:cs="Arial"/>
        <w:color w:val="808080"/>
        <w:sz w:val="16"/>
        <w:szCs w:val="16"/>
      </w:rPr>
      <w:t xml:space="preserve"> 0001</w:t>
    </w:r>
    <w:r>
      <w:rPr>
        <w:rFonts w:ascii="Arial" w:hAnsi="Arial" w:cs="Arial"/>
        <w:color w:val="808080"/>
        <w:sz w:val="16"/>
        <w:szCs w:val="16"/>
      </w:rPr>
      <w:t xml:space="preserve"> </w:t>
    </w:r>
    <w:r>
      <w:rPr>
        <w:rFonts w:ascii="Arial" w:hAnsi="Arial" w:cs="Arial"/>
        <w:color w:val="808080"/>
        <w:sz w:val="16"/>
        <w:szCs w:val="16"/>
      </w:rPr>
      <w:ptab w:relativeTo="margin" w:alignment="center" w:leader="none"/>
    </w:r>
    <w:r w:rsidRPr="00686C99">
      <w:rPr>
        <w:rFonts w:ascii="Arial" w:hAnsi="Arial" w:cs="Arial"/>
        <w:color w:val="808080"/>
        <w:sz w:val="16"/>
        <w:szCs w:val="16"/>
      </w:rPr>
      <w:t xml:space="preserve">Página </w:t>
    </w:r>
    <w:r w:rsidRPr="00686C99">
      <w:rPr>
        <w:rFonts w:ascii="Arial" w:hAnsi="Arial" w:cs="Arial"/>
        <w:color w:val="808080"/>
        <w:sz w:val="16"/>
        <w:szCs w:val="16"/>
      </w:rPr>
      <w:fldChar w:fldCharType="begin"/>
    </w:r>
    <w:r w:rsidRPr="00686C99">
      <w:rPr>
        <w:rFonts w:ascii="Arial" w:hAnsi="Arial" w:cs="Arial"/>
        <w:color w:val="808080"/>
        <w:sz w:val="16"/>
        <w:szCs w:val="16"/>
      </w:rPr>
      <w:instrText xml:space="preserve"> PAGE </w:instrText>
    </w:r>
    <w:r w:rsidRPr="00686C99">
      <w:rPr>
        <w:rFonts w:ascii="Arial" w:hAnsi="Arial" w:cs="Arial"/>
        <w:color w:val="808080"/>
        <w:sz w:val="16"/>
        <w:szCs w:val="16"/>
      </w:rPr>
      <w:fldChar w:fldCharType="separate"/>
    </w:r>
    <w:r>
      <w:rPr>
        <w:rFonts w:ascii="Arial" w:hAnsi="Arial" w:cs="Arial"/>
        <w:color w:val="808080"/>
        <w:sz w:val="16"/>
        <w:szCs w:val="16"/>
      </w:rPr>
      <w:t>2</w:t>
    </w:r>
    <w:r w:rsidRPr="00686C99">
      <w:rPr>
        <w:rFonts w:ascii="Arial" w:hAnsi="Arial" w:cs="Arial"/>
        <w:color w:val="808080"/>
        <w:sz w:val="16"/>
        <w:szCs w:val="16"/>
      </w:rPr>
      <w:fldChar w:fldCharType="end"/>
    </w:r>
    <w:r w:rsidRPr="00686C99">
      <w:rPr>
        <w:rFonts w:ascii="Arial" w:hAnsi="Arial" w:cs="Arial"/>
        <w:color w:val="808080"/>
        <w:sz w:val="16"/>
        <w:szCs w:val="16"/>
      </w:rPr>
      <w:t xml:space="preserve"> de </w:t>
    </w:r>
    <w:r w:rsidRPr="00686C99">
      <w:rPr>
        <w:rFonts w:ascii="Arial" w:hAnsi="Arial" w:cs="Arial"/>
        <w:color w:val="808080"/>
        <w:sz w:val="16"/>
        <w:szCs w:val="16"/>
      </w:rPr>
      <w:fldChar w:fldCharType="begin"/>
    </w:r>
    <w:r w:rsidRPr="00686C99">
      <w:rPr>
        <w:rFonts w:ascii="Arial" w:hAnsi="Arial" w:cs="Arial"/>
        <w:color w:val="808080"/>
        <w:sz w:val="16"/>
        <w:szCs w:val="16"/>
      </w:rPr>
      <w:instrText xml:space="preserve"> NUMPAGES </w:instrText>
    </w:r>
    <w:r w:rsidRPr="00686C99">
      <w:rPr>
        <w:rFonts w:ascii="Arial" w:hAnsi="Arial" w:cs="Arial"/>
        <w:color w:val="808080"/>
        <w:sz w:val="16"/>
        <w:szCs w:val="16"/>
      </w:rPr>
      <w:fldChar w:fldCharType="separate"/>
    </w:r>
    <w:r>
      <w:rPr>
        <w:rFonts w:ascii="Arial" w:hAnsi="Arial" w:cs="Arial"/>
        <w:color w:val="808080"/>
        <w:sz w:val="16"/>
        <w:szCs w:val="16"/>
      </w:rPr>
      <w:t>2</w:t>
    </w:r>
    <w:r w:rsidRPr="00686C99">
      <w:rPr>
        <w:rFonts w:ascii="Arial" w:hAnsi="Arial" w:cs="Arial"/>
        <w:color w:val="808080"/>
        <w:sz w:val="16"/>
        <w:szCs w:val="16"/>
      </w:rPr>
      <w:fldChar w:fldCharType="end"/>
    </w:r>
    <w:r w:rsidRPr="00686C99">
      <w:rPr>
        <w:rFonts w:ascii="Arial" w:hAnsi="Arial" w:cs="Arial"/>
        <w:color w:val="808080"/>
        <w:sz w:val="16"/>
        <w:szCs w:val="16"/>
      </w:rPr>
      <w:t xml:space="preserve"> </w:t>
    </w:r>
    <w:r>
      <w:rPr>
        <w:rFonts w:ascii="Arial" w:hAnsi="Arial" w:cs="Arial"/>
        <w:color w:val="808080"/>
        <w:sz w:val="16"/>
        <w:szCs w:val="16"/>
      </w:rPr>
      <w:ptab w:relativeTo="margin" w:alignment="right" w:leader="none"/>
    </w:r>
    <w:r w:rsidRPr="00686C99">
      <w:rPr>
        <w:rFonts w:ascii="Arial" w:hAnsi="Arial" w:cs="Arial"/>
        <w:color w:val="808080"/>
        <w:sz w:val="16"/>
        <w:szCs w:val="16"/>
      </w:rPr>
      <w:t xml:space="preserve">Aprobación: </w:t>
    </w:r>
    <w:r>
      <w:rPr>
        <w:rFonts w:ascii="Arial" w:hAnsi="Arial" w:cs="Arial"/>
        <w:color w:val="808080"/>
        <w:sz w:val="16"/>
        <w:szCs w:val="16"/>
      </w:rPr>
      <w:t>14-02-2022</w:t>
    </w:r>
  </w:p>
  <w:p w14:paraId="5167C0BF" w14:textId="77777777" w:rsidR="00C57E5F" w:rsidRDefault="00C57E5F" w:rsidP="00C57E5F">
    <w:pPr>
      <w:pStyle w:val="Piedepgina"/>
      <w:tabs>
        <w:tab w:val="center" w:pos="4253"/>
        <w:tab w:val="right" w:pos="8931"/>
      </w:tabs>
    </w:pPr>
    <w:r>
      <w:rPr>
        <w:rFonts w:ascii="Arial" w:hAnsi="Arial" w:cs="Arial"/>
        <w:color w:val="808080"/>
        <w:sz w:val="16"/>
        <w:szCs w:val="16"/>
      </w:rPr>
      <w:t>VER 5</w:t>
    </w:r>
  </w:p>
  <w:p w14:paraId="15B60DF7" w14:textId="77777777" w:rsidR="001056D3" w:rsidRPr="009E401A" w:rsidRDefault="001056D3" w:rsidP="009E40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6396E" w14:textId="77777777" w:rsidR="00297A05" w:rsidRDefault="00297A05" w:rsidP="007F50FD">
      <w:r>
        <w:separator/>
      </w:r>
    </w:p>
  </w:footnote>
  <w:footnote w:type="continuationSeparator" w:id="0">
    <w:p w14:paraId="1D0BBF66" w14:textId="77777777" w:rsidR="00297A05" w:rsidRDefault="00297A05" w:rsidP="007F5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618"/>
    <w:multiLevelType w:val="hybridMultilevel"/>
    <w:tmpl w:val="B9B6EF0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C15F6"/>
    <w:multiLevelType w:val="hybridMultilevel"/>
    <w:tmpl w:val="D662EE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5506C"/>
    <w:multiLevelType w:val="hybridMultilevel"/>
    <w:tmpl w:val="0276C11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23C28"/>
    <w:multiLevelType w:val="hybridMultilevel"/>
    <w:tmpl w:val="135AB85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05F40"/>
    <w:multiLevelType w:val="hybridMultilevel"/>
    <w:tmpl w:val="EF08C20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8003AC"/>
    <w:multiLevelType w:val="hybridMultilevel"/>
    <w:tmpl w:val="3926DD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6F6CD3"/>
    <w:multiLevelType w:val="hybridMultilevel"/>
    <w:tmpl w:val="3D60096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00320">
    <w:abstractNumId w:val="5"/>
  </w:num>
  <w:num w:numId="2" w16cid:durableId="471294009">
    <w:abstractNumId w:val="1"/>
  </w:num>
  <w:num w:numId="3" w16cid:durableId="298801851">
    <w:abstractNumId w:val="6"/>
  </w:num>
  <w:num w:numId="4" w16cid:durableId="1322731855">
    <w:abstractNumId w:val="2"/>
  </w:num>
  <w:num w:numId="5" w16cid:durableId="549153744">
    <w:abstractNumId w:val="0"/>
  </w:num>
  <w:num w:numId="6" w16cid:durableId="574585145">
    <w:abstractNumId w:val="3"/>
  </w:num>
  <w:num w:numId="7" w16cid:durableId="441262854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_tradnl" w:vendorID="64" w:dllVersion="6" w:nlCheck="1" w:checkStyle="0"/>
  <w:activeWritingStyle w:appName="MSWord" w:lang="es-CO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6" w:nlCheck="1" w:checkStyle="1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6B"/>
    <w:rsid w:val="000015E1"/>
    <w:rsid w:val="00002069"/>
    <w:rsid w:val="00002F0C"/>
    <w:rsid w:val="000042C7"/>
    <w:rsid w:val="00004F6C"/>
    <w:rsid w:val="00006905"/>
    <w:rsid w:val="00011287"/>
    <w:rsid w:val="00011552"/>
    <w:rsid w:val="000130BB"/>
    <w:rsid w:val="0001532F"/>
    <w:rsid w:val="00015CC7"/>
    <w:rsid w:val="0001672E"/>
    <w:rsid w:val="00020F9F"/>
    <w:rsid w:val="00021D9E"/>
    <w:rsid w:val="00022395"/>
    <w:rsid w:val="00023F4F"/>
    <w:rsid w:val="000240EF"/>
    <w:rsid w:val="000247A0"/>
    <w:rsid w:val="00024F53"/>
    <w:rsid w:val="00025504"/>
    <w:rsid w:val="00026529"/>
    <w:rsid w:val="0002692D"/>
    <w:rsid w:val="00030BE6"/>
    <w:rsid w:val="000319C3"/>
    <w:rsid w:val="00034BF9"/>
    <w:rsid w:val="00034CDB"/>
    <w:rsid w:val="00035AD7"/>
    <w:rsid w:val="0003694A"/>
    <w:rsid w:val="00036C6C"/>
    <w:rsid w:val="00040FB1"/>
    <w:rsid w:val="0004130B"/>
    <w:rsid w:val="00041C23"/>
    <w:rsid w:val="0004206B"/>
    <w:rsid w:val="00042429"/>
    <w:rsid w:val="0004269F"/>
    <w:rsid w:val="00043D34"/>
    <w:rsid w:val="00043DA3"/>
    <w:rsid w:val="00044634"/>
    <w:rsid w:val="00044B71"/>
    <w:rsid w:val="000476B7"/>
    <w:rsid w:val="000476EC"/>
    <w:rsid w:val="00047E33"/>
    <w:rsid w:val="00050703"/>
    <w:rsid w:val="00052715"/>
    <w:rsid w:val="00053FCA"/>
    <w:rsid w:val="00054524"/>
    <w:rsid w:val="00057CB1"/>
    <w:rsid w:val="00060E69"/>
    <w:rsid w:val="00061A13"/>
    <w:rsid w:val="00065EC8"/>
    <w:rsid w:val="0006714B"/>
    <w:rsid w:val="00071DB4"/>
    <w:rsid w:val="000723D2"/>
    <w:rsid w:val="00072AA7"/>
    <w:rsid w:val="00074731"/>
    <w:rsid w:val="00074A21"/>
    <w:rsid w:val="00074C9A"/>
    <w:rsid w:val="000777FE"/>
    <w:rsid w:val="00077DB7"/>
    <w:rsid w:val="00077EC8"/>
    <w:rsid w:val="00080C4C"/>
    <w:rsid w:val="000829E7"/>
    <w:rsid w:val="000840D5"/>
    <w:rsid w:val="00084D44"/>
    <w:rsid w:val="000850AA"/>
    <w:rsid w:val="00086555"/>
    <w:rsid w:val="000878F2"/>
    <w:rsid w:val="00090C3C"/>
    <w:rsid w:val="00095AB7"/>
    <w:rsid w:val="00097665"/>
    <w:rsid w:val="0009780C"/>
    <w:rsid w:val="000A5609"/>
    <w:rsid w:val="000A69D3"/>
    <w:rsid w:val="000A718F"/>
    <w:rsid w:val="000B0711"/>
    <w:rsid w:val="000B0BCB"/>
    <w:rsid w:val="000B1890"/>
    <w:rsid w:val="000B1AB5"/>
    <w:rsid w:val="000B4794"/>
    <w:rsid w:val="000B4BFB"/>
    <w:rsid w:val="000B5933"/>
    <w:rsid w:val="000B678B"/>
    <w:rsid w:val="000B6B2A"/>
    <w:rsid w:val="000B6CB2"/>
    <w:rsid w:val="000B7290"/>
    <w:rsid w:val="000B75B8"/>
    <w:rsid w:val="000C0F6E"/>
    <w:rsid w:val="000C19AE"/>
    <w:rsid w:val="000C1C6C"/>
    <w:rsid w:val="000C2089"/>
    <w:rsid w:val="000C244D"/>
    <w:rsid w:val="000C250F"/>
    <w:rsid w:val="000C4C4C"/>
    <w:rsid w:val="000C65A7"/>
    <w:rsid w:val="000C69D4"/>
    <w:rsid w:val="000D0E1D"/>
    <w:rsid w:val="000D1CDF"/>
    <w:rsid w:val="000D213B"/>
    <w:rsid w:val="000D23A5"/>
    <w:rsid w:val="000D45BD"/>
    <w:rsid w:val="000D67BF"/>
    <w:rsid w:val="000D6BA6"/>
    <w:rsid w:val="000D7600"/>
    <w:rsid w:val="000E1EE0"/>
    <w:rsid w:val="000E327C"/>
    <w:rsid w:val="000E3301"/>
    <w:rsid w:val="000E3C6B"/>
    <w:rsid w:val="000E4253"/>
    <w:rsid w:val="000E4682"/>
    <w:rsid w:val="000E4CD9"/>
    <w:rsid w:val="000E51EF"/>
    <w:rsid w:val="000E5441"/>
    <w:rsid w:val="000E6704"/>
    <w:rsid w:val="000E7056"/>
    <w:rsid w:val="000F09E5"/>
    <w:rsid w:val="000F16FE"/>
    <w:rsid w:val="000F2ACE"/>
    <w:rsid w:val="000F504B"/>
    <w:rsid w:val="000F7540"/>
    <w:rsid w:val="000F7620"/>
    <w:rsid w:val="00100686"/>
    <w:rsid w:val="00100EC3"/>
    <w:rsid w:val="00101B24"/>
    <w:rsid w:val="0010216F"/>
    <w:rsid w:val="00102CE9"/>
    <w:rsid w:val="0010506B"/>
    <w:rsid w:val="00105689"/>
    <w:rsid w:val="001056D3"/>
    <w:rsid w:val="00105E13"/>
    <w:rsid w:val="00106CA6"/>
    <w:rsid w:val="00107289"/>
    <w:rsid w:val="00110F88"/>
    <w:rsid w:val="0011153F"/>
    <w:rsid w:val="00111D47"/>
    <w:rsid w:val="00111D79"/>
    <w:rsid w:val="0011287E"/>
    <w:rsid w:val="00112BBE"/>
    <w:rsid w:val="001154A7"/>
    <w:rsid w:val="00116212"/>
    <w:rsid w:val="001168CC"/>
    <w:rsid w:val="0011761D"/>
    <w:rsid w:val="00120DF7"/>
    <w:rsid w:val="0012132A"/>
    <w:rsid w:val="00127039"/>
    <w:rsid w:val="0012756E"/>
    <w:rsid w:val="001307CE"/>
    <w:rsid w:val="001307D0"/>
    <w:rsid w:val="00130C41"/>
    <w:rsid w:val="00131004"/>
    <w:rsid w:val="0013107F"/>
    <w:rsid w:val="001310C7"/>
    <w:rsid w:val="001329B9"/>
    <w:rsid w:val="00132F9B"/>
    <w:rsid w:val="001334CC"/>
    <w:rsid w:val="00133D97"/>
    <w:rsid w:val="00135F8B"/>
    <w:rsid w:val="001364A0"/>
    <w:rsid w:val="0013652C"/>
    <w:rsid w:val="0013706D"/>
    <w:rsid w:val="00137665"/>
    <w:rsid w:val="00142F80"/>
    <w:rsid w:val="001454E2"/>
    <w:rsid w:val="00145B6B"/>
    <w:rsid w:val="0014612C"/>
    <w:rsid w:val="001474B5"/>
    <w:rsid w:val="001500E0"/>
    <w:rsid w:val="00150C0B"/>
    <w:rsid w:val="00150EF3"/>
    <w:rsid w:val="00151716"/>
    <w:rsid w:val="0015216A"/>
    <w:rsid w:val="00154F34"/>
    <w:rsid w:val="00156091"/>
    <w:rsid w:val="001568B5"/>
    <w:rsid w:val="00157074"/>
    <w:rsid w:val="00157BB4"/>
    <w:rsid w:val="001618C9"/>
    <w:rsid w:val="00163D0C"/>
    <w:rsid w:val="00163D68"/>
    <w:rsid w:val="00166365"/>
    <w:rsid w:val="00167075"/>
    <w:rsid w:val="00167206"/>
    <w:rsid w:val="00167A13"/>
    <w:rsid w:val="00170016"/>
    <w:rsid w:val="00170774"/>
    <w:rsid w:val="00171298"/>
    <w:rsid w:val="0017442D"/>
    <w:rsid w:val="00174E61"/>
    <w:rsid w:val="00175758"/>
    <w:rsid w:val="00175A1B"/>
    <w:rsid w:val="00177476"/>
    <w:rsid w:val="0017797C"/>
    <w:rsid w:val="00177FA2"/>
    <w:rsid w:val="00181F9B"/>
    <w:rsid w:val="00183478"/>
    <w:rsid w:val="0018434D"/>
    <w:rsid w:val="00185DB1"/>
    <w:rsid w:val="001863A5"/>
    <w:rsid w:val="00195884"/>
    <w:rsid w:val="00197B6C"/>
    <w:rsid w:val="001A00AF"/>
    <w:rsid w:val="001A0A5A"/>
    <w:rsid w:val="001A154A"/>
    <w:rsid w:val="001A2EC9"/>
    <w:rsid w:val="001A33AB"/>
    <w:rsid w:val="001A3D76"/>
    <w:rsid w:val="001A3E7A"/>
    <w:rsid w:val="001A4318"/>
    <w:rsid w:val="001A4601"/>
    <w:rsid w:val="001A46E4"/>
    <w:rsid w:val="001A475E"/>
    <w:rsid w:val="001A55D3"/>
    <w:rsid w:val="001A58DB"/>
    <w:rsid w:val="001A59FE"/>
    <w:rsid w:val="001A6126"/>
    <w:rsid w:val="001B102C"/>
    <w:rsid w:val="001B1EE1"/>
    <w:rsid w:val="001B1F1F"/>
    <w:rsid w:val="001B2B90"/>
    <w:rsid w:val="001B3405"/>
    <w:rsid w:val="001B4116"/>
    <w:rsid w:val="001B4D9F"/>
    <w:rsid w:val="001C0C98"/>
    <w:rsid w:val="001C3A76"/>
    <w:rsid w:val="001C776C"/>
    <w:rsid w:val="001C7C8B"/>
    <w:rsid w:val="001D032E"/>
    <w:rsid w:val="001D0CF9"/>
    <w:rsid w:val="001D27C0"/>
    <w:rsid w:val="001D3252"/>
    <w:rsid w:val="001D5FCB"/>
    <w:rsid w:val="001D634C"/>
    <w:rsid w:val="001D7A3F"/>
    <w:rsid w:val="001E25A2"/>
    <w:rsid w:val="001E3678"/>
    <w:rsid w:val="001E3772"/>
    <w:rsid w:val="001E3AAA"/>
    <w:rsid w:val="001E4EB8"/>
    <w:rsid w:val="001E5329"/>
    <w:rsid w:val="001E66D3"/>
    <w:rsid w:val="001E6902"/>
    <w:rsid w:val="001F06F0"/>
    <w:rsid w:val="001F1943"/>
    <w:rsid w:val="001F20D8"/>
    <w:rsid w:val="001F2120"/>
    <w:rsid w:val="001F3F04"/>
    <w:rsid w:val="001F47CD"/>
    <w:rsid w:val="001F6580"/>
    <w:rsid w:val="001F7F3C"/>
    <w:rsid w:val="00201B59"/>
    <w:rsid w:val="002029C8"/>
    <w:rsid w:val="00202CC9"/>
    <w:rsid w:val="00202F4D"/>
    <w:rsid w:val="00202FB3"/>
    <w:rsid w:val="002032E1"/>
    <w:rsid w:val="00203870"/>
    <w:rsid w:val="00204C0C"/>
    <w:rsid w:val="00206E71"/>
    <w:rsid w:val="002072E9"/>
    <w:rsid w:val="002104CC"/>
    <w:rsid w:val="00210C28"/>
    <w:rsid w:val="00211F91"/>
    <w:rsid w:val="00212498"/>
    <w:rsid w:val="0021506F"/>
    <w:rsid w:val="00216ADA"/>
    <w:rsid w:val="00216B95"/>
    <w:rsid w:val="00216D4C"/>
    <w:rsid w:val="0022268B"/>
    <w:rsid w:val="002229E9"/>
    <w:rsid w:val="00224F54"/>
    <w:rsid w:val="00225A18"/>
    <w:rsid w:val="00225B5F"/>
    <w:rsid w:val="0023195E"/>
    <w:rsid w:val="00231E1A"/>
    <w:rsid w:val="0023389D"/>
    <w:rsid w:val="00234F3E"/>
    <w:rsid w:val="00235637"/>
    <w:rsid w:val="00235800"/>
    <w:rsid w:val="00236666"/>
    <w:rsid w:val="002371AD"/>
    <w:rsid w:val="002374C8"/>
    <w:rsid w:val="00237D3B"/>
    <w:rsid w:val="00241B57"/>
    <w:rsid w:val="00243495"/>
    <w:rsid w:val="0024490C"/>
    <w:rsid w:val="0024566E"/>
    <w:rsid w:val="00246F29"/>
    <w:rsid w:val="00247154"/>
    <w:rsid w:val="0024787C"/>
    <w:rsid w:val="002503FA"/>
    <w:rsid w:val="00250427"/>
    <w:rsid w:val="0025083B"/>
    <w:rsid w:val="002516EC"/>
    <w:rsid w:val="00252122"/>
    <w:rsid w:val="00252398"/>
    <w:rsid w:val="00252CF7"/>
    <w:rsid w:val="00253523"/>
    <w:rsid w:val="0025373B"/>
    <w:rsid w:val="00254EBB"/>
    <w:rsid w:val="00256FFE"/>
    <w:rsid w:val="00262A20"/>
    <w:rsid w:val="00265A71"/>
    <w:rsid w:val="00265DF6"/>
    <w:rsid w:val="00266394"/>
    <w:rsid w:val="0027018B"/>
    <w:rsid w:val="00270283"/>
    <w:rsid w:val="00272AC4"/>
    <w:rsid w:val="00272DFA"/>
    <w:rsid w:val="00273249"/>
    <w:rsid w:val="0027368E"/>
    <w:rsid w:val="00274BA3"/>
    <w:rsid w:val="00275346"/>
    <w:rsid w:val="00275FC8"/>
    <w:rsid w:val="00276C4C"/>
    <w:rsid w:val="0027757D"/>
    <w:rsid w:val="002821BC"/>
    <w:rsid w:val="00282C22"/>
    <w:rsid w:val="00285861"/>
    <w:rsid w:val="00285FCF"/>
    <w:rsid w:val="00286419"/>
    <w:rsid w:val="0028656F"/>
    <w:rsid w:val="00287394"/>
    <w:rsid w:val="002878E8"/>
    <w:rsid w:val="00290772"/>
    <w:rsid w:val="00291F47"/>
    <w:rsid w:val="00292071"/>
    <w:rsid w:val="00292670"/>
    <w:rsid w:val="002928EE"/>
    <w:rsid w:val="002933FA"/>
    <w:rsid w:val="00295EB0"/>
    <w:rsid w:val="00296025"/>
    <w:rsid w:val="002961CE"/>
    <w:rsid w:val="00296D9C"/>
    <w:rsid w:val="00297094"/>
    <w:rsid w:val="00297713"/>
    <w:rsid w:val="00297A05"/>
    <w:rsid w:val="002A36AC"/>
    <w:rsid w:val="002A3DE2"/>
    <w:rsid w:val="002A63C5"/>
    <w:rsid w:val="002B114D"/>
    <w:rsid w:val="002B15AB"/>
    <w:rsid w:val="002B1A82"/>
    <w:rsid w:val="002B2884"/>
    <w:rsid w:val="002B3446"/>
    <w:rsid w:val="002B600F"/>
    <w:rsid w:val="002B743A"/>
    <w:rsid w:val="002C210D"/>
    <w:rsid w:val="002C2D52"/>
    <w:rsid w:val="002C57D9"/>
    <w:rsid w:val="002D05C8"/>
    <w:rsid w:val="002D0A64"/>
    <w:rsid w:val="002D1B45"/>
    <w:rsid w:val="002D1FD4"/>
    <w:rsid w:val="002D246B"/>
    <w:rsid w:val="002D3072"/>
    <w:rsid w:val="002D3BF5"/>
    <w:rsid w:val="002D40A4"/>
    <w:rsid w:val="002D4345"/>
    <w:rsid w:val="002D4921"/>
    <w:rsid w:val="002D4CDA"/>
    <w:rsid w:val="002D7334"/>
    <w:rsid w:val="002E080A"/>
    <w:rsid w:val="002E1A38"/>
    <w:rsid w:val="002E20AB"/>
    <w:rsid w:val="002E288C"/>
    <w:rsid w:val="002E414C"/>
    <w:rsid w:val="002E4F97"/>
    <w:rsid w:val="002E62AB"/>
    <w:rsid w:val="002E75BE"/>
    <w:rsid w:val="002E7F07"/>
    <w:rsid w:val="002F0B1E"/>
    <w:rsid w:val="002F22C3"/>
    <w:rsid w:val="002F2AAE"/>
    <w:rsid w:val="002F360A"/>
    <w:rsid w:val="002F3D3B"/>
    <w:rsid w:val="002F4546"/>
    <w:rsid w:val="002F4612"/>
    <w:rsid w:val="002F4EEB"/>
    <w:rsid w:val="002F56A5"/>
    <w:rsid w:val="002F5812"/>
    <w:rsid w:val="00300DB1"/>
    <w:rsid w:val="00305C0F"/>
    <w:rsid w:val="003079D3"/>
    <w:rsid w:val="00307EA4"/>
    <w:rsid w:val="0031012F"/>
    <w:rsid w:val="00311B29"/>
    <w:rsid w:val="003135BD"/>
    <w:rsid w:val="003145A6"/>
    <w:rsid w:val="0031711C"/>
    <w:rsid w:val="00317F9B"/>
    <w:rsid w:val="0032033B"/>
    <w:rsid w:val="00323AD6"/>
    <w:rsid w:val="003245B3"/>
    <w:rsid w:val="003249D8"/>
    <w:rsid w:val="003256A4"/>
    <w:rsid w:val="003269BC"/>
    <w:rsid w:val="00327EE0"/>
    <w:rsid w:val="00330870"/>
    <w:rsid w:val="00332292"/>
    <w:rsid w:val="003324EC"/>
    <w:rsid w:val="00333166"/>
    <w:rsid w:val="00333FE8"/>
    <w:rsid w:val="00334809"/>
    <w:rsid w:val="003360D4"/>
    <w:rsid w:val="00336CB8"/>
    <w:rsid w:val="00337445"/>
    <w:rsid w:val="00340C3B"/>
    <w:rsid w:val="00340CC6"/>
    <w:rsid w:val="00342CE9"/>
    <w:rsid w:val="003448EC"/>
    <w:rsid w:val="00345ACD"/>
    <w:rsid w:val="00347699"/>
    <w:rsid w:val="00347E0E"/>
    <w:rsid w:val="003509C0"/>
    <w:rsid w:val="0035145C"/>
    <w:rsid w:val="00351BF9"/>
    <w:rsid w:val="00352189"/>
    <w:rsid w:val="00352734"/>
    <w:rsid w:val="00352F0C"/>
    <w:rsid w:val="0035430F"/>
    <w:rsid w:val="00355349"/>
    <w:rsid w:val="00355920"/>
    <w:rsid w:val="00356C3B"/>
    <w:rsid w:val="00357FB0"/>
    <w:rsid w:val="00360583"/>
    <w:rsid w:val="00360E53"/>
    <w:rsid w:val="0036207C"/>
    <w:rsid w:val="00362AA6"/>
    <w:rsid w:val="0036322C"/>
    <w:rsid w:val="00363F79"/>
    <w:rsid w:val="00364553"/>
    <w:rsid w:val="0036517B"/>
    <w:rsid w:val="003672D9"/>
    <w:rsid w:val="0037187A"/>
    <w:rsid w:val="003730A8"/>
    <w:rsid w:val="00373CB5"/>
    <w:rsid w:val="00374E33"/>
    <w:rsid w:val="003772DA"/>
    <w:rsid w:val="0037752B"/>
    <w:rsid w:val="0038030C"/>
    <w:rsid w:val="003813D3"/>
    <w:rsid w:val="003821B9"/>
    <w:rsid w:val="003841CB"/>
    <w:rsid w:val="0038530F"/>
    <w:rsid w:val="003866A3"/>
    <w:rsid w:val="00387FE0"/>
    <w:rsid w:val="00391401"/>
    <w:rsid w:val="003917AA"/>
    <w:rsid w:val="00393596"/>
    <w:rsid w:val="003947B5"/>
    <w:rsid w:val="00396A5A"/>
    <w:rsid w:val="003A25A7"/>
    <w:rsid w:val="003A3064"/>
    <w:rsid w:val="003A33C8"/>
    <w:rsid w:val="003A4A48"/>
    <w:rsid w:val="003A4F45"/>
    <w:rsid w:val="003A6985"/>
    <w:rsid w:val="003A6B50"/>
    <w:rsid w:val="003A768B"/>
    <w:rsid w:val="003B0207"/>
    <w:rsid w:val="003B2BE1"/>
    <w:rsid w:val="003C2CE5"/>
    <w:rsid w:val="003C3031"/>
    <w:rsid w:val="003C3767"/>
    <w:rsid w:val="003C417F"/>
    <w:rsid w:val="003C494A"/>
    <w:rsid w:val="003C54BB"/>
    <w:rsid w:val="003C626F"/>
    <w:rsid w:val="003D1D5E"/>
    <w:rsid w:val="003D2940"/>
    <w:rsid w:val="003D2D1F"/>
    <w:rsid w:val="003D308E"/>
    <w:rsid w:val="003D34BC"/>
    <w:rsid w:val="003D6277"/>
    <w:rsid w:val="003D7199"/>
    <w:rsid w:val="003D734A"/>
    <w:rsid w:val="003E1919"/>
    <w:rsid w:val="003E33BB"/>
    <w:rsid w:val="003E462C"/>
    <w:rsid w:val="003F38F8"/>
    <w:rsid w:val="003F435E"/>
    <w:rsid w:val="003F6A11"/>
    <w:rsid w:val="0040007A"/>
    <w:rsid w:val="004006D8"/>
    <w:rsid w:val="00400B52"/>
    <w:rsid w:val="00400CDD"/>
    <w:rsid w:val="00404AF8"/>
    <w:rsid w:val="00405950"/>
    <w:rsid w:val="0040685E"/>
    <w:rsid w:val="00406A3F"/>
    <w:rsid w:val="00406B15"/>
    <w:rsid w:val="00407B43"/>
    <w:rsid w:val="00411C27"/>
    <w:rsid w:val="00412F64"/>
    <w:rsid w:val="00413750"/>
    <w:rsid w:val="00413FCC"/>
    <w:rsid w:val="004145DE"/>
    <w:rsid w:val="00415692"/>
    <w:rsid w:val="004158F3"/>
    <w:rsid w:val="00416AFA"/>
    <w:rsid w:val="0041732D"/>
    <w:rsid w:val="00420587"/>
    <w:rsid w:val="0042078F"/>
    <w:rsid w:val="0042103A"/>
    <w:rsid w:val="00421FE1"/>
    <w:rsid w:val="004220D7"/>
    <w:rsid w:val="0042228B"/>
    <w:rsid w:val="004228DD"/>
    <w:rsid w:val="00423D1B"/>
    <w:rsid w:val="00424A4B"/>
    <w:rsid w:val="004259FF"/>
    <w:rsid w:val="0042614B"/>
    <w:rsid w:val="004311DC"/>
    <w:rsid w:val="0043212B"/>
    <w:rsid w:val="00432BAE"/>
    <w:rsid w:val="00432F93"/>
    <w:rsid w:val="004351DD"/>
    <w:rsid w:val="00435921"/>
    <w:rsid w:val="0044271A"/>
    <w:rsid w:val="004438B7"/>
    <w:rsid w:val="00443F78"/>
    <w:rsid w:val="00445C93"/>
    <w:rsid w:val="0044642D"/>
    <w:rsid w:val="004475F8"/>
    <w:rsid w:val="00452B7A"/>
    <w:rsid w:val="0045460C"/>
    <w:rsid w:val="00455301"/>
    <w:rsid w:val="00457CF3"/>
    <w:rsid w:val="00457FE3"/>
    <w:rsid w:val="0046077C"/>
    <w:rsid w:val="0046125B"/>
    <w:rsid w:val="00461A8D"/>
    <w:rsid w:val="00461FED"/>
    <w:rsid w:val="004630CE"/>
    <w:rsid w:val="00463708"/>
    <w:rsid w:val="00463C72"/>
    <w:rsid w:val="004671CF"/>
    <w:rsid w:val="0046730A"/>
    <w:rsid w:val="00470CA5"/>
    <w:rsid w:val="00471809"/>
    <w:rsid w:val="00471CA5"/>
    <w:rsid w:val="00472C1D"/>
    <w:rsid w:val="00474725"/>
    <w:rsid w:val="00476617"/>
    <w:rsid w:val="0048025D"/>
    <w:rsid w:val="00480904"/>
    <w:rsid w:val="0048134D"/>
    <w:rsid w:val="00481DF2"/>
    <w:rsid w:val="004824A8"/>
    <w:rsid w:val="004833F5"/>
    <w:rsid w:val="0048354C"/>
    <w:rsid w:val="00483AB7"/>
    <w:rsid w:val="004846B3"/>
    <w:rsid w:val="00484EAB"/>
    <w:rsid w:val="004857C5"/>
    <w:rsid w:val="00487727"/>
    <w:rsid w:val="00490768"/>
    <w:rsid w:val="004907A2"/>
    <w:rsid w:val="00490904"/>
    <w:rsid w:val="00490A77"/>
    <w:rsid w:val="00490DB8"/>
    <w:rsid w:val="0049279B"/>
    <w:rsid w:val="00492E9C"/>
    <w:rsid w:val="00494832"/>
    <w:rsid w:val="00495133"/>
    <w:rsid w:val="0049517D"/>
    <w:rsid w:val="00495669"/>
    <w:rsid w:val="004959F6"/>
    <w:rsid w:val="004964B9"/>
    <w:rsid w:val="004968EC"/>
    <w:rsid w:val="00496F97"/>
    <w:rsid w:val="004A0069"/>
    <w:rsid w:val="004A2FB5"/>
    <w:rsid w:val="004A4E65"/>
    <w:rsid w:val="004A6EB0"/>
    <w:rsid w:val="004A7139"/>
    <w:rsid w:val="004B02EE"/>
    <w:rsid w:val="004B2C27"/>
    <w:rsid w:val="004B4F13"/>
    <w:rsid w:val="004B533D"/>
    <w:rsid w:val="004B773C"/>
    <w:rsid w:val="004C1482"/>
    <w:rsid w:val="004C415B"/>
    <w:rsid w:val="004C48FD"/>
    <w:rsid w:val="004D0D92"/>
    <w:rsid w:val="004D145D"/>
    <w:rsid w:val="004D1F6A"/>
    <w:rsid w:val="004D2CA6"/>
    <w:rsid w:val="004D2D30"/>
    <w:rsid w:val="004D302B"/>
    <w:rsid w:val="004D39FB"/>
    <w:rsid w:val="004D609D"/>
    <w:rsid w:val="004D61CA"/>
    <w:rsid w:val="004D6C9E"/>
    <w:rsid w:val="004D700E"/>
    <w:rsid w:val="004E00A6"/>
    <w:rsid w:val="004E03B6"/>
    <w:rsid w:val="004E0619"/>
    <w:rsid w:val="004E08D7"/>
    <w:rsid w:val="004E0D3A"/>
    <w:rsid w:val="004E14E4"/>
    <w:rsid w:val="004E23FA"/>
    <w:rsid w:val="004E24E7"/>
    <w:rsid w:val="004E262A"/>
    <w:rsid w:val="004E3966"/>
    <w:rsid w:val="004E55D9"/>
    <w:rsid w:val="004E5DCF"/>
    <w:rsid w:val="004E6D59"/>
    <w:rsid w:val="004E6E30"/>
    <w:rsid w:val="004E70DC"/>
    <w:rsid w:val="004E7F16"/>
    <w:rsid w:val="004F04CC"/>
    <w:rsid w:val="004F26A0"/>
    <w:rsid w:val="004F3A07"/>
    <w:rsid w:val="004F3D4F"/>
    <w:rsid w:val="004F3FEF"/>
    <w:rsid w:val="00500B82"/>
    <w:rsid w:val="00500BE1"/>
    <w:rsid w:val="00500C27"/>
    <w:rsid w:val="00501800"/>
    <w:rsid w:val="005018AF"/>
    <w:rsid w:val="0050198A"/>
    <w:rsid w:val="00502D21"/>
    <w:rsid w:val="005036B1"/>
    <w:rsid w:val="005038B9"/>
    <w:rsid w:val="00503C4D"/>
    <w:rsid w:val="00504329"/>
    <w:rsid w:val="005046D8"/>
    <w:rsid w:val="00504A4D"/>
    <w:rsid w:val="00504DF8"/>
    <w:rsid w:val="00506170"/>
    <w:rsid w:val="005065E8"/>
    <w:rsid w:val="005106F9"/>
    <w:rsid w:val="005149CD"/>
    <w:rsid w:val="00514F12"/>
    <w:rsid w:val="00516198"/>
    <w:rsid w:val="0051774D"/>
    <w:rsid w:val="0052030C"/>
    <w:rsid w:val="00520D20"/>
    <w:rsid w:val="005212D7"/>
    <w:rsid w:val="00522DAF"/>
    <w:rsid w:val="00523338"/>
    <w:rsid w:val="00523941"/>
    <w:rsid w:val="00523ADE"/>
    <w:rsid w:val="00523BC5"/>
    <w:rsid w:val="00524122"/>
    <w:rsid w:val="005247E3"/>
    <w:rsid w:val="005253AE"/>
    <w:rsid w:val="005254B6"/>
    <w:rsid w:val="00526128"/>
    <w:rsid w:val="00526925"/>
    <w:rsid w:val="00527031"/>
    <w:rsid w:val="00527759"/>
    <w:rsid w:val="00527A67"/>
    <w:rsid w:val="00527F6E"/>
    <w:rsid w:val="00530253"/>
    <w:rsid w:val="0053036F"/>
    <w:rsid w:val="00530DF8"/>
    <w:rsid w:val="0053160F"/>
    <w:rsid w:val="0053168F"/>
    <w:rsid w:val="00533C57"/>
    <w:rsid w:val="00534260"/>
    <w:rsid w:val="0053494C"/>
    <w:rsid w:val="00535575"/>
    <w:rsid w:val="00535722"/>
    <w:rsid w:val="00535FA5"/>
    <w:rsid w:val="00537DBB"/>
    <w:rsid w:val="0054366C"/>
    <w:rsid w:val="0054384F"/>
    <w:rsid w:val="00543C0D"/>
    <w:rsid w:val="00544612"/>
    <w:rsid w:val="005448C8"/>
    <w:rsid w:val="005451F0"/>
    <w:rsid w:val="005452A0"/>
    <w:rsid w:val="00545DD8"/>
    <w:rsid w:val="005479AC"/>
    <w:rsid w:val="00547B31"/>
    <w:rsid w:val="00550757"/>
    <w:rsid w:val="00550799"/>
    <w:rsid w:val="00550EC1"/>
    <w:rsid w:val="0055208D"/>
    <w:rsid w:val="00553644"/>
    <w:rsid w:val="005536FB"/>
    <w:rsid w:val="005538BE"/>
    <w:rsid w:val="0055633A"/>
    <w:rsid w:val="00557636"/>
    <w:rsid w:val="00557651"/>
    <w:rsid w:val="00557867"/>
    <w:rsid w:val="005605C2"/>
    <w:rsid w:val="00560CEF"/>
    <w:rsid w:val="00560DF3"/>
    <w:rsid w:val="00561488"/>
    <w:rsid w:val="00563091"/>
    <w:rsid w:val="005631E7"/>
    <w:rsid w:val="005648FB"/>
    <w:rsid w:val="00564D08"/>
    <w:rsid w:val="00566854"/>
    <w:rsid w:val="005674CC"/>
    <w:rsid w:val="0056771C"/>
    <w:rsid w:val="00570BFE"/>
    <w:rsid w:val="0057139C"/>
    <w:rsid w:val="0057191D"/>
    <w:rsid w:val="005726C9"/>
    <w:rsid w:val="00572B9B"/>
    <w:rsid w:val="00573A2D"/>
    <w:rsid w:val="005748C3"/>
    <w:rsid w:val="00574AF6"/>
    <w:rsid w:val="00575525"/>
    <w:rsid w:val="00575538"/>
    <w:rsid w:val="00575BB6"/>
    <w:rsid w:val="0057669D"/>
    <w:rsid w:val="00580489"/>
    <w:rsid w:val="00580DDD"/>
    <w:rsid w:val="00581A66"/>
    <w:rsid w:val="00581E21"/>
    <w:rsid w:val="00584776"/>
    <w:rsid w:val="00587879"/>
    <w:rsid w:val="00587A2D"/>
    <w:rsid w:val="00587CA8"/>
    <w:rsid w:val="00587EE9"/>
    <w:rsid w:val="00590966"/>
    <w:rsid w:val="00590DA6"/>
    <w:rsid w:val="00590FA3"/>
    <w:rsid w:val="00590FD7"/>
    <w:rsid w:val="005915F1"/>
    <w:rsid w:val="00592D25"/>
    <w:rsid w:val="0059400D"/>
    <w:rsid w:val="00594B4A"/>
    <w:rsid w:val="00594D2D"/>
    <w:rsid w:val="00595781"/>
    <w:rsid w:val="005959C1"/>
    <w:rsid w:val="0059774A"/>
    <w:rsid w:val="00597805"/>
    <w:rsid w:val="00597BA0"/>
    <w:rsid w:val="00597BE2"/>
    <w:rsid w:val="005A0014"/>
    <w:rsid w:val="005A0575"/>
    <w:rsid w:val="005A09A5"/>
    <w:rsid w:val="005A1118"/>
    <w:rsid w:val="005A14C9"/>
    <w:rsid w:val="005A14EC"/>
    <w:rsid w:val="005A153A"/>
    <w:rsid w:val="005A3215"/>
    <w:rsid w:val="005A49ED"/>
    <w:rsid w:val="005A4E03"/>
    <w:rsid w:val="005A769D"/>
    <w:rsid w:val="005A7BEC"/>
    <w:rsid w:val="005B115F"/>
    <w:rsid w:val="005B1166"/>
    <w:rsid w:val="005B18E8"/>
    <w:rsid w:val="005B23E9"/>
    <w:rsid w:val="005B26FD"/>
    <w:rsid w:val="005B2C33"/>
    <w:rsid w:val="005B2EF4"/>
    <w:rsid w:val="005B32A0"/>
    <w:rsid w:val="005B355D"/>
    <w:rsid w:val="005B45FA"/>
    <w:rsid w:val="005B6B26"/>
    <w:rsid w:val="005B72B1"/>
    <w:rsid w:val="005B7769"/>
    <w:rsid w:val="005B7FDD"/>
    <w:rsid w:val="005C0DB1"/>
    <w:rsid w:val="005C1D7D"/>
    <w:rsid w:val="005C222D"/>
    <w:rsid w:val="005C2B12"/>
    <w:rsid w:val="005C2EC5"/>
    <w:rsid w:val="005C43AF"/>
    <w:rsid w:val="005C43F4"/>
    <w:rsid w:val="005C5848"/>
    <w:rsid w:val="005C62F9"/>
    <w:rsid w:val="005C6EF1"/>
    <w:rsid w:val="005C7606"/>
    <w:rsid w:val="005D230D"/>
    <w:rsid w:val="005D233A"/>
    <w:rsid w:val="005D3CD6"/>
    <w:rsid w:val="005D3F4D"/>
    <w:rsid w:val="005D44A1"/>
    <w:rsid w:val="005D541C"/>
    <w:rsid w:val="005D62A9"/>
    <w:rsid w:val="005D635F"/>
    <w:rsid w:val="005D6CB9"/>
    <w:rsid w:val="005D7678"/>
    <w:rsid w:val="005D7918"/>
    <w:rsid w:val="005D7CDF"/>
    <w:rsid w:val="005E1709"/>
    <w:rsid w:val="005E3F00"/>
    <w:rsid w:val="005E66D6"/>
    <w:rsid w:val="005E6AD7"/>
    <w:rsid w:val="005E7B95"/>
    <w:rsid w:val="005F0438"/>
    <w:rsid w:val="005F0877"/>
    <w:rsid w:val="005F4305"/>
    <w:rsid w:val="005F61A0"/>
    <w:rsid w:val="00601212"/>
    <w:rsid w:val="006014C8"/>
    <w:rsid w:val="006018E5"/>
    <w:rsid w:val="00601D69"/>
    <w:rsid w:val="006020E2"/>
    <w:rsid w:val="006029F1"/>
    <w:rsid w:val="00602D98"/>
    <w:rsid w:val="00603357"/>
    <w:rsid w:val="00606B3D"/>
    <w:rsid w:val="0060781F"/>
    <w:rsid w:val="00607E3D"/>
    <w:rsid w:val="0061169F"/>
    <w:rsid w:val="0061197F"/>
    <w:rsid w:val="006127DD"/>
    <w:rsid w:val="00613C6D"/>
    <w:rsid w:val="00614FD7"/>
    <w:rsid w:val="00615F04"/>
    <w:rsid w:val="006168F3"/>
    <w:rsid w:val="0061690A"/>
    <w:rsid w:val="00622042"/>
    <w:rsid w:val="0062222E"/>
    <w:rsid w:val="006225A8"/>
    <w:rsid w:val="00624FBE"/>
    <w:rsid w:val="0062602D"/>
    <w:rsid w:val="00626044"/>
    <w:rsid w:val="00627730"/>
    <w:rsid w:val="00631438"/>
    <w:rsid w:val="00631970"/>
    <w:rsid w:val="00631B56"/>
    <w:rsid w:val="00632BBE"/>
    <w:rsid w:val="00633093"/>
    <w:rsid w:val="00636181"/>
    <w:rsid w:val="00636BB9"/>
    <w:rsid w:val="00644330"/>
    <w:rsid w:val="006461F3"/>
    <w:rsid w:val="00646DE3"/>
    <w:rsid w:val="0064765E"/>
    <w:rsid w:val="0065174A"/>
    <w:rsid w:val="0065230E"/>
    <w:rsid w:val="00652A6D"/>
    <w:rsid w:val="006533DA"/>
    <w:rsid w:val="00655D37"/>
    <w:rsid w:val="006562EF"/>
    <w:rsid w:val="00656535"/>
    <w:rsid w:val="0066062C"/>
    <w:rsid w:val="00661821"/>
    <w:rsid w:val="00661B3A"/>
    <w:rsid w:val="00663304"/>
    <w:rsid w:val="00663BC8"/>
    <w:rsid w:val="00664154"/>
    <w:rsid w:val="00664510"/>
    <w:rsid w:val="006648D9"/>
    <w:rsid w:val="0066494D"/>
    <w:rsid w:val="00665378"/>
    <w:rsid w:val="00666013"/>
    <w:rsid w:val="00666DF0"/>
    <w:rsid w:val="006676C5"/>
    <w:rsid w:val="006705B8"/>
    <w:rsid w:val="006705BC"/>
    <w:rsid w:val="0067165F"/>
    <w:rsid w:val="00671ACC"/>
    <w:rsid w:val="00672122"/>
    <w:rsid w:val="00672A50"/>
    <w:rsid w:val="00673284"/>
    <w:rsid w:val="00675373"/>
    <w:rsid w:val="00675568"/>
    <w:rsid w:val="00676525"/>
    <w:rsid w:val="00676600"/>
    <w:rsid w:val="00676AC9"/>
    <w:rsid w:val="00676F47"/>
    <w:rsid w:val="0067748E"/>
    <w:rsid w:val="006775D0"/>
    <w:rsid w:val="00677C2C"/>
    <w:rsid w:val="0068057C"/>
    <w:rsid w:val="0068112D"/>
    <w:rsid w:val="00681202"/>
    <w:rsid w:val="006826EF"/>
    <w:rsid w:val="00684B28"/>
    <w:rsid w:val="00684F0C"/>
    <w:rsid w:val="00686555"/>
    <w:rsid w:val="00687AA2"/>
    <w:rsid w:val="00687E3E"/>
    <w:rsid w:val="00691C2F"/>
    <w:rsid w:val="00691FE5"/>
    <w:rsid w:val="00692FD1"/>
    <w:rsid w:val="006933EB"/>
    <w:rsid w:val="006938BF"/>
    <w:rsid w:val="00693ED9"/>
    <w:rsid w:val="0069491F"/>
    <w:rsid w:val="00694923"/>
    <w:rsid w:val="00695027"/>
    <w:rsid w:val="00695A77"/>
    <w:rsid w:val="006976B8"/>
    <w:rsid w:val="006A0828"/>
    <w:rsid w:val="006A1064"/>
    <w:rsid w:val="006A237A"/>
    <w:rsid w:val="006A23B5"/>
    <w:rsid w:val="006A262B"/>
    <w:rsid w:val="006A2F0B"/>
    <w:rsid w:val="006A3228"/>
    <w:rsid w:val="006A374F"/>
    <w:rsid w:val="006A468D"/>
    <w:rsid w:val="006A5D22"/>
    <w:rsid w:val="006A6CC2"/>
    <w:rsid w:val="006A75A0"/>
    <w:rsid w:val="006B02B9"/>
    <w:rsid w:val="006B1A6F"/>
    <w:rsid w:val="006B2B1F"/>
    <w:rsid w:val="006B403B"/>
    <w:rsid w:val="006B4498"/>
    <w:rsid w:val="006B73D4"/>
    <w:rsid w:val="006C028C"/>
    <w:rsid w:val="006C32AC"/>
    <w:rsid w:val="006C5AEB"/>
    <w:rsid w:val="006C64FC"/>
    <w:rsid w:val="006D1A4F"/>
    <w:rsid w:val="006D1CFC"/>
    <w:rsid w:val="006D3E60"/>
    <w:rsid w:val="006D4D3F"/>
    <w:rsid w:val="006D4DD0"/>
    <w:rsid w:val="006D5699"/>
    <w:rsid w:val="006D5883"/>
    <w:rsid w:val="006D6A0E"/>
    <w:rsid w:val="006D77C6"/>
    <w:rsid w:val="006E033F"/>
    <w:rsid w:val="006E0E47"/>
    <w:rsid w:val="006E28F7"/>
    <w:rsid w:val="006E31DD"/>
    <w:rsid w:val="006E3565"/>
    <w:rsid w:val="006E404C"/>
    <w:rsid w:val="006F0106"/>
    <w:rsid w:val="006F0AF5"/>
    <w:rsid w:val="006F0F04"/>
    <w:rsid w:val="006F14EC"/>
    <w:rsid w:val="006F182F"/>
    <w:rsid w:val="006F3551"/>
    <w:rsid w:val="006F5339"/>
    <w:rsid w:val="006F5DEA"/>
    <w:rsid w:val="006F6230"/>
    <w:rsid w:val="006F6D84"/>
    <w:rsid w:val="006F7953"/>
    <w:rsid w:val="00700A2C"/>
    <w:rsid w:val="00700D41"/>
    <w:rsid w:val="00704C19"/>
    <w:rsid w:val="00704EFB"/>
    <w:rsid w:val="00705346"/>
    <w:rsid w:val="00705BCF"/>
    <w:rsid w:val="00706AED"/>
    <w:rsid w:val="0070701D"/>
    <w:rsid w:val="007074A4"/>
    <w:rsid w:val="007103BF"/>
    <w:rsid w:val="00710A72"/>
    <w:rsid w:val="00710EC7"/>
    <w:rsid w:val="007118E4"/>
    <w:rsid w:val="00711BEC"/>
    <w:rsid w:val="0071232C"/>
    <w:rsid w:val="007123DD"/>
    <w:rsid w:val="007142BB"/>
    <w:rsid w:val="007158FC"/>
    <w:rsid w:val="00716FB1"/>
    <w:rsid w:val="00717DF8"/>
    <w:rsid w:val="00722976"/>
    <w:rsid w:val="007234F5"/>
    <w:rsid w:val="00725B25"/>
    <w:rsid w:val="00725D0B"/>
    <w:rsid w:val="007276FC"/>
    <w:rsid w:val="00731CDA"/>
    <w:rsid w:val="00732654"/>
    <w:rsid w:val="0073293A"/>
    <w:rsid w:val="00732D06"/>
    <w:rsid w:val="0073371C"/>
    <w:rsid w:val="00733E28"/>
    <w:rsid w:val="007346B5"/>
    <w:rsid w:val="0073499D"/>
    <w:rsid w:val="00736F02"/>
    <w:rsid w:val="00737389"/>
    <w:rsid w:val="00740303"/>
    <w:rsid w:val="007403C3"/>
    <w:rsid w:val="00740450"/>
    <w:rsid w:val="0074094B"/>
    <w:rsid w:val="00740F28"/>
    <w:rsid w:val="00742D49"/>
    <w:rsid w:val="007478AF"/>
    <w:rsid w:val="00747A58"/>
    <w:rsid w:val="0075198F"/>
    <w:rsid w:val="00752059"/>
    <w:rsid w:val="007535F0"/>
    <w:rsid w:val="00754AA8"/>
    <w:rsid w:val="00755182"/>
    <w:rsid w:val="007561EE"/>
    <w:rsid w:val="0075647E"/>
    <w:rsid w:val="00757B5A"/>
    <w:rsid w:val="0076137F"/>
    <w:rsid w:val="007619BC"/>
    <w:rsid w:val="00761C37"/>
    <w:rsid w:val="007642D5"/>
    <w:rsid w:val="0076452F"/>
    <w:rsid w:val="00764B00"/>
    <w:rsid w:val="007668F5"/>
    <w:rsid w:val="00766B1F"/>
    <w:rsid w:val="00766C6D"/>
    <w:rsid w:val="00770E60"/>
    <w:rsid w:val="0077357E"/>
    <w:rsid w:val="00773E02"/>
    <w:rsid w:val="007743EE"/>
    <w:rsid w:val="00776A80"/>
    <w:rsid w:val="00777021"/>
    <w:rsid w:val="00781206"/>
    <w:rsid w:val="00781DB7"/>
    <w:rsid w:val="0078320F"/>
    <w:rsid w:val="00783BC9"/>
    <w:rsid w:val="007903A7"/>
    <w:rsid w:val="00791203"/>
    <w:rsid w:val="00791F43"/>
    <w:rsid w:val="007926A0"/>
    <w:rsid w:val="0079273B"/>
    <w:rsid w:val="00792D13"/>
    <w:rsid w:val="007944A8"/>
    <w:rsid w:val="0079491A"/>
    <w:rsid w:val="007952A0"/>
    <w:rsid w:val="0079567E"/>
    <w:rsid w:val="00796AA2"/>
    <w:rsid w:val="0079766E"/>
    <w:rsid w:val="007A15E9"/>
    <w:rsid w:val="007A2DC9"/>
    <w:rsid w:val="007A34E0"/>
    <w:rsid w:val="007A3850"/>
    <w:rsid w:val="007A3C18"/>
    <w:rsid w:val="007A4569"/>
    <w:rsid w:val="007A4ED9"/>
    <w:rsid w:val="007A4F8E"/>
    <w:rsid w:val="007A522D"/>
    <w:rsid w:val="007A6FEF"/>
    <w:rsid w:val="007A7B14"/>
    <w:rsid w:val="007A7E89"/>
    <w:rsid w:val="007B041C"/>
    <w:rsid w:val="007B12E7"/>
    <w:rsid w:val="007B4395"/>
    <w:rsid w:val="007B5C3C"/>
    <w:rsid w:val="007B7AC9"/>
    <w:rsid w:val="007C00FF"/>
    <w:rsid w:val="007C474E"/>
    <w:rsid w:val="007C5624"/>
    <w:rsid w:val="007D1E8D"/>
    <w:rsid w:val="007D202E"/>
    <w:rsid w:val="007D3130"/>
    <w:rsid w:val="007D32B8"/>
    <w:rsid w:val="007D3F29"/>
    <w:rsid w:val="007D40FA"/>
    <w:rsid w:val="007D4A3D"/>
    <w:rsid w:val="007D4C46"/>
    <w:rsid w:val="007D5791"/>
    <w:rsid w:val="007D593B"/>
    <w:rsid w:val="007D6DFF"/>
    <w:rsid w:val="007D7147"/>
    <w:rsid w:val="007D788E"/>
    <w:rsid w:val="007E5CA8"/>
    <w:rsid w:val="007E6171"/>
    <w:rsid w:val="007E6CCF"/>
    <w:rsid w:val="007E6E87"/>
    <w:rsid w:val="007E6ECA"/>
    <w:rsid w:val="007E79F4"/>
    <w:rsid w:val="007F0730"/>
    <w:rsid w:val="007F121B"/>
    <w:rsid w:val="007F3D1B"/>
    <w:rsid w:val="007F3FD2"/>
    <w:rsid w:val="007F4826"/>
    <w:rsid w:val="007F50FD"/>
    <w:rsid w:val="007F5DDC"/>
    <w:rsid w:val="007F62B5"/>
    <w:rsid w:val="007F693D"/>
    <w:rsid w:val="00800886"/>
    <w:rsid w:val="00802945"/>
    <w:rsid w:val="00802B93"/>
    <w:rsid w:val="008038E3"/>
    <w:rsid w:val="00804572"/>
    <w:rsid w:val="00805510"/>
    <w:rsid w:val="00805DB0"/>
    <w:rsid w:val="008061F4"/>
    <w:rsid w:val="00806C55"/>
    <w:rsid w:val="0081076B"/>
    <w:rsid w:val="00810933"/>
    <w:rsid w:val="00810A20"/>
    <w:rsid w:val="008130BC"/>
    <w:rsid w:val="008131E7"/>
    <w:rsid w:val="0081327F"/>
    <w:rsid w:val="00813637"/>
    <w:rsid w:val="00813FD8"/>
    <w:rsid w:val="00815FEA"/>
    <w:rsid w:val="00815FEB"/>
    <w:rsid w:val="0081623F"/>
    <w:rsid w:val="00816867"/>
    <w:rsid w:val="0082044C"/>
    <w:rsid w:val="00821A9B"/>
    <w:rsid w:val="00822D51"/>
    <w:rsid w:val="00826440"/>
    <w:rsid w:val="00827201"/>
    <w:rsid w:val="008276AF"/>
    <w:rsid w:val="00832A33"/>
    <w:rsid w:val="008350EF"/>
    <w:rsid w:val="0083517B"/>
    <w:rsid w:val="00836892"/>
    <w:rsid w:val="00837820"/>
    <w:rsid w:val="00837F00"/>
    <w:rsid w:val="008406EE"/>
    <w:rsid w:val="008418A6"/>
    <w:rsid w:val="00842160"/>
    <w:rsid w:val="008424B3"/>
    <w:rsid w:val="008426E9"/>
    <w:rsid w:val="00842A09"/>
    <w:rsid w:val="00842C91"/>
    <w:rsid w:val="00843CE9"/>
    <w:rsid w:val="008443A2"/>
    <w:rsid w:val="008444AC"/>
    <w:rsid w:val="00844D58"/>
    <w:rsid w:val="0084587D"/>
    <w:rsid w:val="008459A7"/>
    <w:rsid w:val="008502F4"/>
    <w:rsid w:val="00850F9E"/>
    <w:rsid w:val="00852A8E"/>
    <w:rsid w:val="008542EF"/>
    <w:rsid w:val="008555BF"/>
    <w:rsid w:val="00855D6C"/>
    <w:rsid w:val="008607DD"/>
    <w:rsid w:val="00861CA8"/>
    <w:rsid w:val="00863BD1"/>
    <w:rsid w:val="00865683"/>
    <w:rsid w:val="008657D9"/>
    <w:rsid w:val="00871936"/>
    <w:rsid w:val="008725ED"/>
    <w:rsid w:val="00872BF3"/>
    <w:rsid w:val="0087332A"/>
    <w:rsid w:val="00874370"/>
    <w:rsid w:val="0087571F"/>
    <w:rsid w:val="00881A52"/>
    <w:rsid w:val="00881EC5"/>
    <w:rsid w:val="008833A2"/>
    <w:rsid w:val="0088419E"/>
    <w:rsid w:val="0088503A"/>
    <w:rsid w:val="00885D11"/>
    <w:rsid w:val="00886692"/>
    <w:rsid w:val="008866DA"/>
    <w:rsid w:val="00886730"/>
    <w:rsid w:val="00886754"/>
    <w:rsid w:val="00887203"/>
    <w:rsid w:val="0089072F"/>
    <w:rsid w:val="00891504"/>
    <w:rsid w:val="00892430"/>
    <w:rsid w:val="00892676"/>
    <w:rsid w:val="00892D3F"/>
    <w:rsid w:val="00893249"/>
    <w:rsid w:val="00893614"/>
    <w:rsid w:val="0089364B"/>
    <w:rsid w:val="00893F3D"/>
    <w:rsid w:val="008960E2"/>
    <w:rsid w:val="008961F7"/>
    <w:rsid w:val="0089638D"/>
    <w:rsid w:val="00896F8D"/>
    <w:rsid w:val="008970CA"/>
    <w:rsid w:val="008A0828"/>
    <w:rsid w:val="008A152B"/>
    <w:rsid w:val="008A2345"/>
    <w:rsid w:val="008A252A"/>
    <w:rsid w:val="008A2FA5"/>
    <w:rsid w:val="008A36EA"/>
    <w:rsid w:val="008A4403"/>
    <w:rsid w:val="008A4C56"/>
    <w:rsid w:val="008A57B6"/>
    <w:rsid w:val="008A61A3"/>
    <w:rsid w:val="008A65D8"/>
    <w:rsid w:val="008A699D"/>
    <w:rsid w:val="008A71D7"/>
    <w:rsid w:val="008B0B63"/>
    <w:rsid w:val="008B1941"/>
    <w:rsid w:val="008B1950"/>
    <w:rsid w:val="008B2288"/>
    <w:rsid w:val="008B2D99"/>
    <w:rsid w:val="008B5BC3"/>
    <w:rsid w:val="008B7BA0"/>
    <w:rsid w:val="008B7DFF"/>
    <w:rsid w:val="008C0447"/>
    <w:rsid w:val="008C044B"/>
    <w:rsid w:val="008C17A8"/>
    <w:rsid w:val="008C1913"/>
    <w:rsid w:val="008C1AB2"/>
    <w:rsid w:val="008C1AE9"/>
    <w:rsid w:val="008C1FDB"/>
    <w:rsid w:val="008C319E"/>
    <w:rsid w:val="008C3424"/>
    <w:rsid w:val="008C3627"/>
    <w:rsid w:val="008C54D8"/>
    <w:rsid w:val="008C6497"/>
    <w:rsid w:val="008C7338"/>
    <w:rsid w:val="008C7F0E"/>
    <w:rsid w:val="008D2E1F"/>
    <w:rsid w:val="008D4668"/>
    <w:rsid w:val="008D5685"/>
    <w:rsid w:val="008D60DE"/>
    <w:rsid w:val="008D68EA"/>
    <w:rsid w:val="008D73C0"/>
    <w:rsid w:val="008E02D1"/>
    <w:rsid w:val="008E0C10"/>
    <w:rsid w:val="008E37E2"/>
    <w:rsid w:val="008E4D34"/>
    <w:rsid w:val="008E6844"/>
    <w:rsid w:val="008E7B25"/>
    <w:rsid w:val="008F06BE"/>
    <w:rsid w:val="008F1255"/>
    <w:rsid w:val="008F157D"/>
    <w:rsid w:val="008F1D30"/>
    <w:rsid w:val="008F2000"/>
    <w:rsid w:val="008F2104"/>
    <w:rsid w:val="008F31CA"/>
    <w:rsid w:val="008F4288"/>
    <w:rsid w:val="008F534B"/>
    <w:rsid w:val="008F691B"/>
    <w:rsid w:val="008F6A95"/>
    <w:rsid w:val="00900260"/>
    <w:rsid w:val="00900E8A"/>
    <w:rsid w:val="00901015"/>
    <w:rsid w:val="00904C14"/>
    <w:rsid w:val="00904D52"/>
    <w:rsid w:val="00906332"/>
    <w:rsid w:val="009065FA"/>
    <w:rsid w:val="00907332"/>
    <w:rsid w:val="0091001C"/>
    <w:rsid w:val="009118B6"/>
    <w:rsid w:val="009121B7"/>
    <w:rsid w:val="00912D9A"/>
    <w:rsid w:val="00912EA3"/>
    <w:rsid w:val="00914867"/>
    <w:rsid w:val="00916F4A"/>
    <w:rsid w:val="00917937"/>
    <w:rsid w:val="00917A81"/>
    <w:rsid w:val="009207D8"/>
    <w:rsid w:val="0092150E"/>
    <w:rsid w:val="0092253E"/>
    <w:rsid w:val="00922C09"/>
    <w:rsid w:val="00923063"/>
    <w:rsid w:val="00923330"/>
    <w:rsid w:val="00923C26"/>
    <w:rsid w:val="009244DF"/>
    <w:rsid w:val="009264F5"/>
    <w:rsid w:val="00927DFB"/>
    <w:rsid w:val="0093179F"/>
    <w:rsid w:val="009318E4"/>
    <w:rsid w:val="00933DCF"/>
    <w:rsid w:val="009341A9"/>
    <w:rsid w:val="00934693"/>
    <w:rsid w:val="009355A8"/>
    <w:rsid w:val="00935E2E"/>
    <w:rsid w:val="00941FAB"/>
    <w:rsid w:val="009427D2"/>
    <w:rsid w:val="009449D9"/>
    <w:rsid w:val="00944CDD"/>
    <w:rsid w:val="0094678C"/>
    <w:rsid w:val="009503D0"/>
    <w:rsid w:val="00953780"/>
    <w:rsid w:val="0095392E"/>
    <w:rsid w:val="00953B31"/>
    <w:rsid w:val="00954999"/>
    <w:rsid w:val="00956631"/>
    <w:rsid w:val="00956AB3"/>
    <w:rsid w:val="00957D9E"/>
    <w:rsid w:val="00957F8F"/>
    <w:rsid w:val="0096076F"/>
    <w:rsid w:val="00960FF6"/>
    <w:rsid w:val="00964412"/>
    <w:rsid w:val="00964F47"/>
    <w:rsid w:val="009669C0"/>
    <w:rsid w:val="00967AC3"/>
    <w:rsid w:val="009701E5"/>
    <w:rsid w:val="00970FCB"/>
    <w:rsid w:val="009715FA"/>
    <w:rsid w:val="00972691"/>
    <w:rsid w:val="00972F40"/>
    <w:rsid w:val="00974630"/>
    <w:rsid w:val="0097484A"/>
    <w:rsid w:val="00975073"/>
    <w:rsid w:val="00975724"/>
    <w:rsid w:val="009765A0"/>
    <w:rsid w:val="009809F9"/>
    <w:rsid w:val="009816BE"/>
    <w:rsid w:val="0098241D"/>
    <w:rsid w:val="00983112"/>
    <w:rsid w:val="00985F7A"/>
    <w:rsid w:val="00986369"/>
    <w:rsid w:val="009870BE"/>
    <w:rsid w:val="00992DAB"/>
    <w:rsid w:val="009942A6"/>
    <w:rsid w:val="00995E46"/>
    <w:rsid w:val="00995FBD"/>
    <w:rsid w:val="00996469"/>
    <w:rsid w:val="009A004D"/>
    <w:rsid w:val="009A0AFA"/>
    <w:rsid w:val="009A0F34"/>
    <w:rsid w:val="009A123D"/>
    <w:rsid w:val="009A1904"/>
    <w:rsid w:val="009A2A01"/>
    <w:rsid w:val="009A3579"/>
    <w:rsid w:val="009A42B6"/>
    <w:rsid w:val="009A4E92"/>
    <w:rsid w:val="009A73CB"/>
    <w:rsid w:val="009A7DCF"/>
    <w:rsid w:val="009B0B9C"/>
    <w:rsid w:val="009B0E9A"/>
    <w:rsid w:val="009B1288"/>
    <w:rsid w:val="009B20C3"/>
    <w:rsid w:val="009B3216"/>
    <w:rsid w:val="009B55BF"/>
    <w:rsid w:val="009B761E"/>
    <w:rsid w:val="009C0923"/>
    <w:rsid w:val="009C1286"/>
    <w:rsid w:val="009C19C6"/>
    <w:rsid w:val="009C1ABE"/>
    <w:rsid w:val="009C3912"/>
    <w:rsid w:val="009C43CE"/>
    <w:rsid w:val="009C56AD"/>
    <w:rsid w:val="009C61E0"/>
    <w:rsid w:val="009C66B0"/>
    <w:rsid w:val="009C7AB2"/>
    <w:rsid w:val="009D166D"/>
    <w:rsid w:val="009D1B7E"/>
    <w:rsid w:val="009D2787"/>
    <w:rsid w:val="009D35EA"/>
    <w:rsid w:val="009D3A15"/>
    <w:rsid w:val="009D4148"/>
    <w:rsid w:val="009D41A5"/>
    <w:rsid w:val="009D4A83"/>
    <w:rsid w:val="009D79B2"/>
    <w:rsid w:val="009E25D9"/>
    <w:rsid w:val="009E3692"/>
    <w:rsid w:val="009E3764"/>
    <w:rsid w:val="009E401A"/>
    <w:rsid w:val="009E4236"/>
    <w:rsid w:val="009E45CD"/>
    <w:rsid w:val="009E5E42"/>
    <w:rsid w:val="009E70C3"/>
    <w:rsid w:val="009F02DC"/>
    <w:rsid w:val="009F0885"/>
    <w:rsid w:val="009F089E"/>
    <w:rsid w:val="009F1A20"/>
    <w:rsid w:val="009F38EA"/>
    <w:rsid w:val="009F42EE"/>
    <w:rsid w:val="009F479E"/>
    <w:rsid w:val="009F53B3"/>
    <w:rsid w:val="009F569E"/>
    <w:rsid w:val="009F599B"/>
    <w:rsid w:val="009F6530"/>
    <w:rsid w:val="009F6662"/>
    <w:rsid w:val="009F7692"/>
    <w:rsid w:val="00A0013A"/>
    <w:rsid w:val="00A001F2"/>
    <w:rsid w:val="00A0045A"/>
    <w:rsid w:val="00A01279"/>
    <w:rsid w:val="00A01620"/>
    <w:rsid w:val="00A02303"/>
    <w:rsid w:val="00A023BD"/>
    <w:rsid w:val="00A02555"/>
    <w:rsid w:val="00A02684"/>
    <w:rsid w:val="00A02EE7"/>
    <w:rsid w:val="00A037B6"/>
    <w:rsid w:val="00A03C8B"/>
    <w:rsid w:val="00A04160"/>
    <w:rsid w:val="00A05A28"/>
    <w:rsid w:val="00A05DCB"/>
    <w:rsid w:val="00A06672"/>
    <w:rsid w:val="00A079B5"/>
    <w:rsid w:val="00A10852"/>
    <w:rsid w:val="00A11607"/>
    <w:rsid w:val="00A142A6"/>
    <w:rsid w:val="00A1440E"/>
    <w:rsid w:val="00A148C4"/>
    <w:rsid w:val="00A17826"/>
    <w:rsid w:val="00A17AAD"/>
    <w:rsid w:val="00A17E57"/>
    <w:rsid w:val="00A202FB"/>
    <w:rsid w:val="00A205DE"/>
    <w:rsid w:val="00A20715"/>
    <w:rsid w:val="00A212AD"/>
    <w:rsid w:val="00A21769"/>
    <w:rsid w:val="00A21A4F"/>
    <w:rsid w:val="00A22F43"/>
    <w:rsid w:val="00A23AAA"/>
    <w:rsid w:val="00A23C16"/>
    <w:rsid w:val="00A255C9"/>
    <w:rsid w:val="00A2613A"/>
    <w:rsid w:val="00A26B74"/>
    <w:rsid w:val="00A26B82"/>
    <w:rsid w:val="00A26F69"/>
    <w:rsid w:val="00A27B6B"/>
    <w:rsid w:val="00A3059D"/>
    <w:rsid w:val="00A31267"/>
    <w:rsid w:val="00A34D2C"/>
    <w:rsid w:val="00A34D67"/>
    <w:rsid w:val="00A34F23"/>
    <w:rsid w:val="00A350F3"/>
    <w:rsid w:val="00A35A1A"/>
    <w:rsid w:val="00A37B8B"/>
    <w:rsid w:val="00A37E86"/>
    <w:rsid w:val="00A37F5A"/>
    <w:rsid w:val="00A40E5E"/>
    <w:rsid w:val="00A42452"/>
    <w:rsid w:val="00A42580"/>
    <w:rsid w:val="00A433F5"/>
    <w:rsid w:val="00A43CC2"/>
    <w:rsid w:val="00A43DD0"/>
    <w:rsid w:val="00A447A2"/>
    <w:rsid w:val="00A44D30"/>
    <w:rsid w:val="00A44D42"/>
    <w:rsid w:val="00A464BF"/>
    <w:rsid w:val="00A47410"/>
    <w:rsid w:val="00A50C3F"/>
    <w:rsid w:val="00A50C7D"/>
    <w:rsid w:val="00A541F8"/>
    <w:rsid w:val="00A543D7"/>
    <w:rsid w:val="00A552FA"/>
    <w:rsid w:val="00A56B55"/>
    <w:rsid w:val="00A57A18"/>
    <w:rsid w:val="00A60455"/>
    <w:rsid w:val="00A6213D"/>
    <w:rsid w:val="00A62CB3"/>
    <w:rsid w:val="00A6312A"/>
    <w:rsid w:val="00A63709"/>
    <w:rsid w:val="00A63770"/>
    <w:rsid w:val="00A64326"/>
    <w:rsid w:val="00A64586"/>
    <w:rsid w:val="00A648B4"/>
    <w:rsid w:val="00A65D00"/>
    <w:rsid w:val="00A666F2"/>
    <w:rsid w:val="00A70EC8"/>
    <w:rsid w:val="00A7326F"/>
    <w:rsid w:val="00A73633"/>
    <w:rsid w:val="00A7506F"/>
    <w:rsid w:val="00A76DB1"/>
    <w:rsid w:val="00A81AB4"/>
    <w:rsid w:val="00A81B44"/>
    <w:rsid w:val="00A81F2C"/>
    <w:rsid w:val="00A82328"/>
    <w:rsid w:val="00A83743"/>
    <w:rsid w:val="00A83FAA"/>
    <w:rsid w:val="00A84A6B"/>
    <w:rsid w:val="00A84A8E"/>
    <w:rsid w:val="00A86E54"/>
    <w:rsid w:val="00A90CC8"/>
    <w:rsid w:val="00A9187E"/>
    <w:rsid w:val="00A91E7D"/>
    <w:rsid w:val="00A944CF"/>
    <w:rsid w:val="00A9466F"/>
    <w:rsid w:val="00A954C9"/>
    <w:rsid w:val="00A95C08"/>
    <w:rsid w:val="00A95EA9"/>
    <w:rsid w:val="00A97232"/>
    <w:rsid w:val="00A97333"/>
    <w:rsid w:val="00A97AD7"/>
    <w:rsid w:val="00A97EBD"/>
    <w:rsid w:val="00AA11D2"/>
    <w:rsid w:val="00AA1400"/>
    <w:rsid w:val="00AA23F1"/>
    <w:rsid w:val="00AA291A"/>
    <w:rsid w:val="00AA3F72"/>
    <w:rsid w:val="00AA49DC"/>
    <w:rsid w:val="00AA521D"/>
    <w:rsid w:val="00AA6534"/>
    <w:rsid w:val="00AA76C4"/>
    <w:rsid w:val="00AB0D65"/>
    <w:rsid w:val="00AB1334"/>
    <w:rsid w:val="00AB28C9"/>
    <w:rsid w:val="00AB2BCD"/>
    <w:rsid w:val="00AB2CC7"/>
    <w:rsid w:val="00AB312A"/>
    <w:rsid w:val="00AB42A1"/>
    <w:rsid w:val="00AB4A98"/>
    <w:rsid w:val="00AB4D76"/>
    <w:rsid w:val="00AB554F"/>
    <w:rsid w:val="00AB5EF6"/>
    <w:rsid w:val="00AB763D"/>
    <w:rsid w:val="00AB7D54"/>
    <w:rsid w:val="00AC0316"/>
    <w:rsid w:val="00AC08CD"/>
    <w:rsid w:val="00AC0EFB"/>
    <w:rsid w:val="00AC240D"/>
    <w:rsid w:val="00AC31BD"/>
    <w:rsid w:val="00AC4B9F"/>
    <w:rsid w:val="00AC5027"/>
    <w:rsid w:val="00AC5440"/>
    <w:rsid w:val="00AC5D22"/>
    <w:rsid w:val="00AC7544"/>
    <w:rsid w:val="00AD03F2"/>
    <w:rsid w:val="00AD123A"/>
    <w:rsid w:val="00AD14FA"/>
    <w:rsid w:val="00AD1C03"/>
    <w:rsid w:val="00AD291F"/>
    <w:rsid w:val="00AD40EE"/>
    <w:rsid w:val="00AD4A1E"/>
    <w:rsid w:val="00AD62C9"/>
    <w:rsid w:val="00AD71AF"/>
    <w:rsid w:val="00AE10FF"/>
    <w:rsid w:val="00AE2330"/>
    <w:rsid w:val="00AE3E1A"/>
    <w:rsid w:val="00AE41DC"/>
    <w:rsid w:val="00AE4D1D"/>
    <w:rsid w:val="00AE5247"/>
    <w:rsid w:val="00AE5542"/>
    <w:rsid w:val="00AE6AB2"/>
    <w:rsid w:val="00AE72B2"/>
    <w:rsid w:val="00AF208F"/>
    <w:rsid w:val="00AF32A1"/>
    <w:rsid w:val="00AF3592"/>
    <w:rsid w:val="00AF5E4A"/>
    <w:rsid w:val="00AF7FD2"/>
    <w:rsid w:val="00B007E5"/>
    <w:rsid w:val="00B009C3"/>
    <w:rsid w:val="00B00C07"/>
    <w:rsid w:val="00B04A15"/>
    <w:rsid w:val="00B04C74"/>
    <w:rsid w:val="00B0639D"/>
    <w:rsid w:val="00B0750E"/>
    <w:rsid w:val="00B07C45"/>
    <w:rsid w:val="00B07F13"/>
    <w:rsid w:val="00B10A90"/>
    <w:rsid w:val="00B10B09"/>
    <w:rsid w:val="00B12747"/>
    <w:rsid w:val="00B130B1"/>
    <w:rsid w:val="00B13183"/>
    <w:rsid w:val="00B1390A"/>
    <w:rsid w:val="00B148F2"/>
    <w:rsid w:val="00B149C9"/>
    <w:rsid w:val="00B14D27"/>
    <w:rsid w:val="00B173DF"/>
    <w:rsid w:val="00B2003B"/>
    <w:rsid w:val="00B20FCD"/>
    <w:rsid w:val="00B218B2"/>
    <w:rsid w:val="00B22C3C"/>
    <w:rsid w:val="00B279AB"/>
    <w:rsid w:val="00B32E71"/>
    <w:rsid w:val="00B3335D"/>
    <w:rsid w:val="00B34177"/>
    <w:rsid w:val="00B353A0"/>
    <w:rsid w:val="00B35915"/>
    <w:rsid w:val="00B35C65"/>
    <w:rsid w:val="00B40087"/>
    <w:rsid w:val="00B401CD"/>
    <w:rsid w:val="00B41ACE"/>
    <w:rsid w:val="00B425AF"/>
    <w:rsid w:val="00B43F7A"/>
    <w:rsid w:val="00B44045"/>
    <w:rsid w:val="00B45240"/>
    <w:rsid w:val="00B45A09"/>
    <w:rsid w:val="00B5054C"/>
    <w:rsid w:val="00B50A55"/>
    <w:rsid w:val="00B518BA"/>
    <w:rsid w:val="00B51D06"/>
    <w:rsid w:val="00B525AF"/>
    <w:rsid w:val="00B52F79"/>
    <w:rsid w:val="00B531FA"/>
    <w:rsid w:val="00B53DC3"/>
    <w:rsid w:val="00B55DB2"/>
    <w:rsid w:val="00B56941"/>
    <w:rsid w:val="00B5695E"/>
    <w:rsid w:val="00B569E0"/>
    <w:rsid w:val="00B5711F"/>
    <w:rsid w:val="00B575F5"/>
    <w:rsid w:val="00B6026D"/>
    <w:rsid w:val="00B616E7"/>
    <w:rsid w:val="00B61EBD"/>
    <w:rsid w:val="00B626AB"/>
    <w:rsid w:val="00B62721"/>
    <w:rsid w:val="00B63EEF"/>
    <w:rsid w:val="00B65017"/>
    <w:rsid w:val="00B65FD2"/>
    <w:rsid w:val="00B67668"/>
    <w:rsid w:val="00B70EE1"/>
    <w:rsid w:val="00B711BD"/>
    <w:rsid w:val="00B71AB0"/>
    <w:rsid w:val="00B72B96"/>
    <w:rsid w:val="00B73DBF"/>
    <w:rsid w:val="00B749CA"/>
    <w:rsid w:val="00B74DB3"/>
    <w:rsid w:val="00B80BB6"/>
    <w:rsid w:val="00B80EFA"/>
    <w:rsid w:val="00B80F3A"/>
    <w:rsid w:val="00B82870"/>
    <w:rsid w:val="00B8372C"/>
    <w:rsid w:val="00B83DF4"/>
    <w:rsid w:val="00B8420F"/>
    <w:rsid w:val="00B8436B"/>
    <w:rsid w:val="00B845F7"/>
    <w:rsid w:val="00B85D67"/>
    <w:rsid w:val="00BA09EF"/>
    <w:rsid w:val="00BA2561"/>
    <w:rsid w:val="00BA5F0A"/>
    <w:rsid w:val="00BB00C0"/>
    <w:rsid w:val="00BB103F"/>
    <w:rsid w:val="00BB12E1"/>
    <w:rsid w:val="00BB1B26"/>
    <w:rsid w:val="00BB1D37"/>
    <w:rsid w:val="00BB3D86"/>
    <w:rsid w:val="00BB4F31"/>
    <w:rsid w:val="00BC03E2"/>
    <w:rsid w:val="00BC2F72"/>
    <w:rsid w:val="00BC3371"/>
    <w:rsid w:val="00BC372F"/>
    <w:rsid w:val="00BC3C38"/>
    <w:rsid w:val="00BC3EBE"/>
    <w:rsid w:val="00BC536F"/>
    <w:rsid w:val="00BC6624"/>
    <w:rsid w:val="00BC7937"/>
    <w:rsid w:val="00BC7DE6"/>
    <w:rsid w:val="00BD0BD5"/>
    <w:rsid w:val="00BD110C"/>
    <w:rsid w:val="00BD2487"/>
    <w:rsid w:val="00BD2908"/>
    <w:rsid w:val="00BD338C"/>
    <w:rsid w:val="00BD3463"/>
    <w:rsid w:val="00BD3953"/>
    <w:rsid w:val="00BD5BB6"/>
    <w:rsid w:val="00BD6004"/>
    <w:rsid w:val="00BD67C7"/>
    <w:rsid w:val="00BD7069"/>
    <w:rsid w:val="00BE0138"/>
    <w:rsid w:val="00BE0399"/>
    <w:rsid w:val="00BE203D"/>
    <w:rsid w:val="00BE2750"/>
    <w:rsid w:val="00BE4DC7"/>
    <w:rsid w:val="00BE5C06"/>
    <w:rsid w:val="00BE6F3D"/>
    <w:rsid w:val="00BF03E5"/>
    <w:rsid w:val="00BF15C0"/>
    <w:rsid w:val="00BF6F3D"/>
    <w:rsid w:val="00BF726D"/>
    <w:rsid w:val="00BF7AB4"/>
    <w:rsid w:val="00C01C1E"/>
    <w:rsid w:val="00C02BC7"/>
    <w:rsid w:val="00C034AA"/>
    <w:rsid w:val="00C04B2B"/>
    <w:rsid w:val="00C056D3"/>
    <w:rsid w:val="00C0705E"/>
    <w:rsid w:val="00C0725E"/>
    <w:rsid w:val="00C116EB"/>
    <w:rsid w:val="00C11D67"/>
    <w:rsid w:val="00C120F2"/>
    <w:rsid w:val="00C14ADE"/>
    <w:rsid w:val="00C204F5"/>
    <w:rsid w:val="00C217E2"/>
    <w:rsid w:val="00C2451C"/>
    <w:rsid w:val="00C247AA"/>
    <w:rsid w:val="00C252FF"/>
    <w:rsid w:val="00C30412"/>
    <w:rsid w:val="00C317CD"/>
    <w:rsid w:val="00C31E3D"/>
    <w:rsid w:val="00C3270D"/>
    <w:rsid w:val="00C33721"/>
    <w:rsid w:val="00C365B0"/>
    <w:rsid w:val="00C40D33"/>
    <w:rsid w:val="00C40D61"/>
    <w:rsid w:val="00C41CA2"/>
    <w:rsid w:val="00C44942"/>
    <w:rsid w:val="00C45F5E"/>
    <w:rsid w:val="00C461CC"/>
    <w:rsid w:val="00C46306"/>
    <w:rsid w:val="00C46519"/>
    <w:rsid w:val="00C503BA"/>
    <w:rsid w:val="00C52165"/>
    <w:rsid w:val="00C545DA"/>
    <w:rsid w:val="00C55467"/>
    <w:rsid w:val="00C55817"/>
    <w:rsid w:val="00C57111"/>
    <w:rsid w:val="00C5785D"/>
    <w:rsid w:val="00C57E5F"/>
    <w:rsid w:val="00C609FC"/>
    <w:rsid w:val="00C60FE5"/>
    <w:rsid w:val="00C61CFA"/>
    <w:rsid w:val="00C62121"/>
    <w:rsid w:val="00C622F9"/>
    <w:rsid w:val="00C6245E"/>
    <w:rsid w:val="00C62D0F"/>
    <w:rsid w:val="00C63063"/>
    <w:rsid w:val="00C650ED"/>
    <w:rsid w:val="00C670AA"/>
    <w:rsid w:val="00C67791"/>
    <w:rsid w:val="00C70709"/>
    <w:rsid w:val="00C70BD5"/>
    <w:rsid w:val="00C711C2"/>
    <w:rsid w:val="00C71A5D"/>
    <w:rsid w:val="00C74324"/>
    <w:rsid w:val="00C74850"/>
    <w:rsid w:val="00C76231"/>
    <w:rsid w:val="00C7717F"/>
    <w:rsid w:val="00C779F2"/>
    <w:rsid w:val="00C80A3F"/>
    <w:rsid w:val="00C81D6F"/>
    <w:rsid w:val="00C81F87"/>
    <w:rsid w:val="00C820E8"/>
    <w:rsid w:val="00C84431"/>
    <w:rsid w:val="00C84636"/>
    <w:rsid w:val="00C850F6"/>
    <w:rsid w:val="00C85EA2"/>
    <w:rsid w:val="00C86CD0"/>
    <w:rsid w:val="00C86DB7"/>
    <w:rsid w:val="00C8788D"/>
    <w:rsid w:val="00C90E81"/>
    <w:rsid w:val="00C92850"/>
    <w:rsid w:val="00C928F5"/>
    <w:rsid w:val="00C93E6D"/>
    <w:rsid w:val="00C94183"/>
    <w:rsid w:val="00C94C8B"/>
    <w:rsid w:val="00C97520"/>
    <w:rsid w:val="00CA0780"/>
    <w:rsid w:val="00CA1DE5"/>
    <w:rsid w:val="00CA26E4"/>
    <w:rsid w:val="00CA2704"/>
    <w:rsid w:val="00CA2BB2"/>
    <w:rsid w:val="00CA35A1"/>
    <w:rsid w:val="00CA4B90"/>
    <w:rsid w:val="00CA51C1"/>
    <w:rsid w:val="00CA55E4"/>
    <w:rsid w:val="00CB07E0"/>
    <w:rsid w:val="00CB1830"/>
    <w:rsid w:val="00CB1A74"/>
    <w:rsid w:val="00CB22A3"/>
    <w:rsid w:val="00CB3765"/>
    <w:rsid w:val="00CB3D2D"/>
    <w:rsid w:val="00CB569E"/>
    <w:rsid w:val="00CB6D08"/>
    <w:rsid w:val="00CB75AF"/>
    <w:rsid w:val="00CB7C6B"/>
    <w:rsid w:val="00CB7EA0"/>
    <w:rsid w:val="00CC02A5"/>
    <w:rsid w:val="00CC1DF2"/>
    <w:rsid w:val="00CC1FC8"/>
    <w:rsid w:val="00CC26CE"/>
    <w:rsid w:val="00CC3F1A"/>
    <w:rsid w:val="00CC4A82"/>
    <w:rsid w:val="00CC61B6"/>
    <w:rsid w:val="00CC734A"/>
    <w:rsid w:val="00CD1473"/>
    <w:rsid w:val="00CD25D0"/>
    <w:rsid w:val="00CD2859"/>
    <w:rsid w:val="00CD31CA"/>
    <w:rsid w:val="00CD33EC"/>
    <w:rsid w:val="00CD4DAC"/>
    <w:rsid w:val="00CD5144"/>
    <w:rsid w:val="00CD7891"/>
    <w:rsid w:val="00CE1617"/>
    <w:rsid w:val="00CE1799"/>
    <w:rsid w:val="00CE1CBE"/>
    <w:rsid w:val="00CE223A"/>
    <w:rsid w:val="00CE3FEB"/>
    <w:rsid w:val="00CE4F47"/>
    <w:rsid w:val="00CE4FEC"/>
    <w:rsid w:val="00CE58CB"/>
    <w:rsid w:val="00CE5A53"/>
    <w:rsid w:val="00CE5B55"/>
    <w:rsid w:val="00CE62E1"/>
    <w:rsid w:val="00CE6A92"/>
    <w:rsid w:val="00CE7F71"/>
    <w:rsid w:val="00CF0637"/>
    <w:rsid w:val="00CF1692"/>
    <w:rsid w:val="00CF25DF"/>
    <w:rsid w:val="00CF2F0E"/>
    <w:rsid w:val="00CF34C0"/>
    <w:rsid w:val="00CF43C5"/>
    <w:rsid w:val="00CF4412"/>
    <w:rsid w:val="00CF5862"/>
    <w:rsid w:val="00CF69BF"/>
    <w:rsid w:val="00CF78DE"/>
    <w:rsid w:val="00D00080"/>
    <w:rsid w:val="00D00143"/>
    <w:rsid w:val="00D013E5"/>
    <w:rsid w:val="00D017FA"/>
    <w:rsid w:val="00D02760"/>
    <w:rsid w:val="00D045F6"/>
    <w:rsid w:val="00D060A5"/>
    <w:rsid w:val="00D06809"/>
    <w:rsid w:val="00D10993"/>
    <w:rsid w:val="00D10E6C"/>
    <w:rsid w:val="00D1142A"/>
    <w:rsid w:val="00D1212E"/>
    <w:rsid w:val="00D1298F"/>
    <w:rsid w:val="00D12FC9"/>
    <w:rsid w:val="00D14533"/>
    <w:rsid w:val="00D14939"/>
    <w:rsid w:val="00D1569E"/>
    <w:rsid w:val="00D157D2"/>
    <w:rsid w:val="00D1723D"/>
    <w:rsid w:val="00D174AB"/>
    <w:rsid w:val="00D17B01"/>
    <w:rsid w:val="00D20748"/>
    <w:rsid w:val="00D20D5F"/>
    <w:rsid w:val="00D20FF1"/>
    <w:rsid w:val="00D22A4C"/>
    <w:rsid w:val="00D234A5"/>
    <w:rsid w:val="00D2387A"/>
    <w:rsid w:val="00D24EA1"/>
    <w:rsid w:val="00D25CB1"/>
    <w:rsid w:val="00D30799"/>
    <w:rsid w:val="00D313D5"/>
    <w:rsid w:val="00D313FF"/>
    <w:rsid w:val="00D34186"/>
    <w:rsid w:val="00D35A35"/>
    <w:rsid w:val="00D35EAC"/>
    <w:rsid w:val="00D377DB"/>
    <w:rsid w:val="00D37ACD"/>
    <w:rsid w:val="00D37F28"/>
    <w:rsid w:val="00D4110F"/>
    <w:rsid w:val="00D4135C"/>
    <w:rsid w:val="00D41856"/>
    <w:rsid w:val="00D435B5"/>
    <w:rsid w:val="00D44DE8"/>
    <w:rsid w:val="00D44F63"/>
    <w:rsid w:val="00D479A1"/>
    <w:rsid w:val="00D507A7"/>
    <w:rsid w:val="00D50DE7"/>
    <w:rsid w:val="00D50E34"/>
    <w:rsid w:val="00D51319"/>
    <w:rsid w:val="00D5228C"/>
    <w:rsid w:val="00D526FE"/>
    <w:rsid w:val="00D536B0"/>
    <w:rsid w:val="00D54D9C"/>
    <w:rsid w:val="00D55DA3"/>
    <w:rsid w:val="00D570D0"/>
    <w:rsid w:val="00D5713C"/>
    <w:rsid w:val="00D601BE"/>
    <w:rsid w:val="00D60E1E"/>
    <w:rsid w:val="00D61E13"/>
    <w:rsid w:val="00D621D7"/>
    <w:rsid w:val="00D63701"/>
    <w:rsid w:val="00D6426F"/>
    <w:rsid w:val="00D6436D"/>
    <w:rsid w:val="00D653DA"/>
    <w:rsid w:val="00D660C6"/>
    <w:rsid w:val="00D664E6"/>
    <w:rsid w:val="00D67278"/>
    <w:rsid w:val="00D70089"/>
    <w:rsid w:val="00D70464"/>
    <w:rsid w:val="00D7470F"/>
    <w:rsid w:val="00D751C3"/>
    <w:rsid w:val="00D7538A"/>
    <w:rsid w:val="00D763D7"/>
    <w:rsid w:val="00D7780D"/>
    <w:rsid w:val="00D80854"/>
    <w:rsid w:val="00D811B2"/>
    <w:rsid w:val="00D81755"/>
    <w:rsid w:val="00D828AD"/>
    <w:rsid w:val="00D829FC"/>
    <w:rsid w:val="00D83D4F"/>
    <w:rsid w:val="00D846EF"/>
    <w:rsid w:val="00D84F37"/>
    <w:rsid w:val="00D851DA"/>
    <w:rsid w:val="00D87F15"/>
    <w:rsid w:val="00D90027"/>
    <w:rsid w:val="00D90471"/>
    <w:rsid w:val="00D92BA3"/>
    <w:rsid w:val="00D9303B"/>
    <w:rsid w:val="00D93820"/>
    <w:rsid w:val="00D9390F"/>
    <w:rsid w:val="00D94ED0"/>
    <w:rsid w:val="00D95283"/>
    <w:rsid w:val="00D953BE"/>
    <w:rsid w:val="00D96552"/>
    <w:rsid w:val="00D972B7"/>
    <w:rsid w:val="00DA2F41"/>
    <w:rsid w:val="00DA3E4F"/>
    <w:rsid w:val="00DA406F"/>
    <w:rsid w:val="00DA4751"/>
    <w:rsid w:val="00DA5E89"/>
    <w:rsid w:val="00DA6550"/>
    <w:rsid w:val="00DB0515"/>
    <w:rsid w:val="00DB0858"/>
    <w:rsid w:val="00DB0ABE"/>
    <w:rsid w:val="00DB1220"/>
    <w:rsid w:val="00DB1EFD"/>
    <w:rsid w:val="00DB2F7D"/>
    <w:rsid w:val="00DB3150"/>
    <w:rsid w:val="00DB635B"/>
    <w:rsid w:val="00DC0F85"/>
    <w:rsid w:val="00DC2009"/>
    <w:rsid w:val="00DC2947"/>
    <w:rsid w:val="00DC29AC"/>
    <w:rsid w:val="00DC43FC"/>
    <w:rsid w:val="00DC63D1"/>
    <w:rsid w:val="00DC6EFA"/>
    <w:rsid w:val="00DC7083"/>
    <w:rsid w:val="00DC7D79"/>
    <w:rsid w:val="00DC7D9C"/>
    <w:rsid w:val="00DD14F2"/>
    <w:rsid w:val="00DD2F17"/>
    <w:rsid w:val="00DD318E"/>
    <w:rsid w:val="00DD4A6F"/>
    <w:rsid w:val="00DD4F8B"/>
    <w:rsid w:val="00DD5206"/>
    <w:rsid w:val="00DD7138"/>
    <w:rsid w:val="00DE095A"/>
    <w:rsid w:val="00DE135A"/>
    <w:rsid w:val="00DE2122"/>
    <w:rsid w:val="00DE3637"/>
    <w:rsid w:val="00DE4456"/>
    <w:rsid w:val="00DE5C1C"/>
    <w:rsid w:val="00DE6469"/>
    <w:rsid w:val="00DE7073"/>
    <w:rsid w:val="00DF1C10"/>
    <w:rsid w:val="00DF35FF"/>
    <w:rsid w:val="00DF5B6B"/>
    <w:rsid w:val="00DF6687"/>
    <w:rsid w:val="00E000AC"/>
    <w:rsid w:val="00E00B22"/>
    <w:rsid w:val="00E00DBF"/>
    <w:rsid w:val="00E01F16"/>
    <w:rsid w:val="00E020F9"/>
    <w:rsid w:val="00E0528D"/>
    <w:rsid w:val="00E12C0D"/>
    <w:rsid w:val="00E12C28"/>
    <w:rsid w:val="00E1393B"/>
    <w:rsid w:val="00E14DDF"/>
    <w:rsid w:val="00E1503A"/>
    <w:rsid w:val="00E1656E"/>
    <w:rsid w:val="00E16843"/>
    <w:rsid w:val="00E16B6B"/>
    <w:rsid w:val="00E17302"/>
    <w:rsid w:val="00E17701"/>
    <w:rsid w:val="00E179FF"/>
    <w:rsid w:val="00E202FD"/>
    <w:rsid w:val="00E21E26"/>
    <w:rsid w:val="00E24037"/>
    <w:rsid w:val="00E25FF1"/>
    <w:rsid w:val="00E26523"/>
    <w:rsid w:val="00E268C5"/>
    <w:rsid w:val="00E26953"/>
    <w:rsid w:val="00E269E8"/>
    <w:rsid w:val="00E26C3F"/>
    <w:rsid w:val="00E276A2"/>
    <w:rsid w:val="00E27E16"/>
    <w:rsid w:val="00E302CF"/>
    <w:rsid w:val="00E3171D"/>
    <w:rsid w:val="00E31B61"/>
    <w:rsid w:val="00E32932"/>
    <w:rsid w:val="00E333EC"/>
    <w:rsid w:val="00E3409C"/>
    <w:rsid w:val="00E35E56"/>
    <w:rsid w:val="00E3721C"/>
    <w:rsid w:val="00E37876"/>
    <w:rsid w:val="00E37F78"/>
    <w:rsid w:val="00E40926"/>
    <w:rsid w:val="00E415C5"/>
    <w:rsid w:val="00E418E8"/>
    <w:rsid w:val="00E42E2C"/>
    <w:rsid w:val="00E42F79"/>
    <w:rsid w:val="00E431D6"/>
    <w:rsid w:val="00E44D58"/>
    <w:rsid w:val="00E45849"/>
    <w:rsid w:val="00E45BB3"/>
    <w:rsid w:val="00E45C8B"/>
    <w:rsid w:val="00E4688F"/>
    <w:rsid w:val="00E46A3C"/>
    <w:rsid w:val="00E47734"/>
    <w:rsid w:val="00E47B54"/>
    <w:rsid w:val="00E47BC7"/>
    <w:rsid w:val="00E507D2"/>
    <w:rsid w:val="00E5291C"/>
    <w:rsid w:val="00E53E62"/>
    <w:rsid w:val="00E54323"/>
    <w:rsid w:val="00E54493"/>
    <w:rsid w:val="00E546DF"/>
    <w:rsid w:val="00E54BE6"/>
    <w:rsid w:val="00E55EDC"/>
    <w:rsid w:val="00E57796"/>
    <w:rsid w:val="00E57861"/>
    <w:rsid w:val="00E57B65"/>
    <w:rsid w:val="00E6103D"/>
    <w:rsid w:val="00E61DA5"/>
    <w:rsid w:val="00E624B7"/>
    <w:rsid w:val="00E647E7"/>
    <w:rsid w:val="00E664F8"/>
    <w:rsid w:val="00E6659D"/>
    <w:rsid w:val="00E66843"/>
    <w:rsid w:val="00E66D8A"/>
    <w:rsid w:val="00E66FB6"/>
    <w:rsid w:val="00E6737A"/>
    <w:rsid w:val="00E675E2"/>
    <w:rsid w:val="00E67D36"/>
    <w:rsid w:val="00E7073A"/>
    <w:rsid w:val="00E70979"/>
    <w:rsid w:val="00E71316"/>
    <w:rsid w:val="00E739FE"/>
    <w:rsid w:val="00E74E6C"/>
    <w:rsid w:val="00E75FDB"/>
    <w:rsid w:val="00E800FE"/>
    <w:rsid w:val="00E80182"/>
    <w:rsid w:val="00E805FD"/>
    <w:rsid w:val="00E8329E"/>
    <w:rsid w:val="00E852C3"/>
    <w:rsid w:val="00E85BEF"/>
    <w:rsid w:val="00E86F53"/>
    <w:rsid w:val="00E874FF"/>
    <w:rsid w:val="00E87D9C"/>
    <w:rsid w:val="00E903A2"/>
    <w:rsid w:val="00E90F38"/>
    <w:rsid w:val="00E915DA"/>
    <w:rsid w:val="00E9427A"/>
    <w:rsid w:val="00E9595E"/>
    <w:rsid w:val="00E95B5D"/>
    <w:rsid w:val="00E95F65"/>
    <w:rsid w:val="00E96993"/>
    <w:rsid w:val="00E97287"/>
    <w:rsid w:val="00EA1A75"/>
    <w:rsid w:val="00EA646F"/>
    <w:rsid w:val="00EA7231"/>
    <w:rsid w:val="00EB14F3"/>
    <w:rsid w:val="00EB1D25"/>
    <w:rsid w:val="00EB1F95"/>
    <w:rsid w:val="00EB2D05"/>
    <w:rsid w:val="00EB49AD"/>
    <w:rsid w:val="00EB6D58"/>
    <w:rsid w:val="00EC21E3"/>
    <w:rsid w:val="00EC23EA"/>
    <w:rsid w:val="00EC317C"/>
    <w:rsid w:val="00EC360D"/>
    <w:rsid w:val="00EC525E"/>
    <w:rsid w:val="00EC5579"/>
    <w:rsid w:val="00EC5A37"/>
    <w:rsid w:val="00EC5BDF"/>
    <w:rsid w:val="00EC5DCE"/>
    <w:rsid w:val="00EC6609"/>
    <w:rsid w:val="00EC782F"/>
    <w:rsid w:val="00ED27E8"/>
    <w:rsid w:val="00ED3660"/>
    <w:rsid w:val="00ED4CF3"/>
    <w:rsid w:val="00ED54B3"/>
    <w:rsid w:val="00ED5B61"/>
    <w:rsid w:val="00ED5E09"/>
    <w:rsid w:val="00ED711D"/>
    <w:rsid w:val="00ED7132"/>
    <w:rsid w:val="00ED7ACF"/>
    <w:rsid w:val="00EE3006"/>
    <w:rsid w:val="00EE377F"/>
    <w:rsid w:val="00EE3DD6"/>
    <w:rsid w:val="00EE57D2"/>
    <w:rsid w:val="00EF1769"/>
    <w:rsid w:val="00EF2560"/>
    <w:rsid w:val="00EF3824"/>
    <w:rsid w:val="00EF4988"/>
    <w:rsid w:val="00EF53CD"/>
    <w:rsid w:val="00F00B8C"/>
    <w:rsid w:val="00F01976"/>
    <w:rsid w:val="00F01F8B"/>
    <w:rsid w:val="00F02E21"/>
    <w:rsid w:val="00F03FA4"/>
    <w:rsid w:val="00F04CA0"/>
    <w:rsid w:val="00F05D18"/>
    <w:rsid w:val="00F06976"/>
    <w:rsid w:val="00F10327"/>
    <w:rsid w:val="00F10848"/>
    <w:rsid w:val="00F12F5B"/>
    <w:rsid w:val="00F137C0"/>
    <w:rsid w:val="00F14722"/>
    <w:rsid w:val="00F14765"/>
    <w:rsid w:val="00F1512A"/>
    <w:rsid w:val="00F15136"/>
    <w:rsid w:val="00F160DC"/>
    <w:rsid w:val="00F1669D"/>
    <w:rsid w:val="00F16CAE"/>
    <w:rsid w:val="00F16E50"/>
    <w:rsid w:val="00F20633"/>
    <w:rsid w:val="00F2123F"/>
    <w:rsid w:val="00F21278"/>
    <w:rsid w:val="00F2222E"/>
    <w:rsid w:val="00F23D04"/>
    <w:rsid w:val="00F24149"/>
    <w:rsid w:val="00F250A3"/>
    <w:rsid w:val="00F27652"/>
    <w:rsid w:val="00F30390"/>
    <w:rsid w:val="00F32C5D"/>
    <w:rsid w:val="00F33368"/>
    <w:rsid w:val="00F34839"/>
    <w:rsid w:val="00F353DA"/>
    <w:rsid w:val="00F3586D"/>
    <w:rsid w:val="00F371FF"/>
    <w:rsid w:val="00F377B0"/>
    <w:rsid w:val="00F4081D"/>
    <w:rsid w:val="00F411C0"/>
    <w:rsid w:val="00F41875"/>
    <w:rsid w:val="00F41D2B"/>
    <w:rsid w:val="00F43E0A"/>
    <w:rsid w:val="00F45B16"/>
    <w:rsid w:val="00F460EB"/>
    <w:rsid w:val="00F47723"/>
    <w:rsid w:val="00F50427"/>
    <w:rsid w:val="00F51D90"/>
    <w:rsid w:val="00F5444C"/>
    <w:rsid w:val="00F544FF"/>
    <w:rsid w:val="00F55DAE"/>
    <w:rsid w:val="00F568B8"/>
    <w:rsid w:val="00F57723"/>
    <w:rsid w:val="00F60662"/>
    <w:rsid w:val="00F60700"/>
    <w:rsid w:val="00F613AE"/>
    <w:rsid w:val="00F61490"/>
    <w:rsid w:val="00F619C8"/>
    <w:rsid w:val="00F623FF"/>
    <w:rsid w:val="00F63BCD"/>
    <w:rsid w:val="00F63E7F"/>
    <w:rsid w:val="00F646BE"/>
    <w:rsid w:val="00F64701"/>
    <w:rsid w:val="00F64B13"/>
    <w:rsid w:val="00F70352"/>
    <w:rsid w:val="00F70AEA"/>
    <w:rsid w:val="00F70E2A"/>
    <w:rsid w:val="00F71622"/>
    <w:rsid w:val="00F7184F"/>
    <w:rsid w:val="00F71942"/>
    <w:rsid w:val="00F7230E"/>
    <w:rsid w:val="00F735DA"/>
    <w:rsid w:val="00F73630"/>
    <w:rsid w:val="00F74429"/>
    <w:rsid w:val="00F74C84"/>
    <w:rsid w:val="00F74D28"/>
    <w:rsid w:val="00F778C8"/>
    <w:rsid w:val="00F81268"/>
    <w:rsid w:val="00F83DA5"/>
    <w:rsid w:val="00F845CB"/>
    <w:rsid w:val="00F85CEC"/>
    <w:rsid w:val="00F8655F"/>
    <w:rsid w:val="00F86CBD"/>
    <w:rsid w:val="00F879B4"/>
    <w:rsid w:val="00F90D56"/>
    <w:rsid w:val="00F91D6D"/>
    <w:rsid w:val="00F93D3F"/>
    <w:rsid w:val="00F960C9"/>
    <w:rsid w:val="00F96E7F"/>
    <w:rsid w:val="00F972D6"/>
    <w:rsid w:val="00FA029C"/>
    <w:rsid w:val="00FA2A3E"/>
    <w:rsid w:val="00FA4A8F"/>
    <w:rsid w:val="00FA4CA1"/>
    <w:rsid w:val="00FA5E4E"/>
    <w:rsid w:val="00FA69DF"/>
    <w:rsid w:val="00FB0E1F"/>
    <w:rsid w:val="00FB19B5"/>
    <w:rsid w:val="00FB2ABC"/>
    <w:rsid w:val="00FB73D1"/>
    <w:rsid w:val="00FB748F"/>
    <w:rsid w:val="00FB7C00"/>
    <w:rsid w:val="00FC0B83"/>
    <w:rsid w:val="00FC1A05"/>
    <w:rsid w:val="00FC1EA4"/>
    <w:rsid w:val="00FC26D4"/>
    <w:rsid w:val="00FC2B9B"/>
    <w:rsid w:val="00FC388D"/>
    <w:rsid w:val="00FC45D7"/>
    <w:rsid w:val="00FC506B"/>
    <w:rsid w:val="00FC678E"/>
    <w:rsid w:val="00FC728E"/>
    <w:rsid w:val="00FC7405"/>
    <w:rsid w:val="00FC766B"/>
    <w:rsid w:val="00FD00AE"/>
    <w:rsid w:val="00FD04E2"/>
    <w:rsid w:val="00FD085C"/>
    <w:rsid w:val="00FD3CB4"/>
    <w:rsid w:val="00FD5E90"/>
    <w:rsid w:val="00FD5F08"/>
    <w:rsid w:val="00FE1A98"/>
    <w:rsid w:val="00FE206C"/>
    <w:rsid w:val="00FE373F"/>
    <w:rsid w:val="00FE5002"/>
    <w:rsid w:val="00FE50B8"/>
    <w:rsid w:val="00FE5CB2"/>
    <w:rsid w:val="00FE758A"/>
    <w:rsid w:val="00FF0AE9"/>
    <w:rsid w:val="00FF0D64"/>
    <w:rsid w:val="00FF1714"/>
    <w:rsid w:val="00FF2633"/>
    <w:rsid w:val="00FF2F1A"/>
    <w:rsid w:val="00FF36DD"/>
    <w:rsid w:val="00FF4EB3"/>
    <w:rsid w:val="00FF628F"/>
    <w:rsid w:val="00FF66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6A0FDD"/>
  <w15:docId w15:val="{6813A017-0F29-4113-ABC2-F8970411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41ACE"/>
    <w:pPr>
      <w:keepNext/>
      <w:autoSpaceDE w:val="0"/>
      <w:autoSpaceDN w:val="0"/>
      <w:adjustRightInd w:val="0"/>
      <w:ind w:left="2832" w:firstLine="708"/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ar"/>
    <w:qFormat/>
    <w:rsid w:val="00B41ACE"/>
    <w:pPr>
      <w:keepNext/>
      <w:autoSpaceDE w:val="0"/>
      <w:autoSpaceDN w:val="0"/>
      <w:adjustRightInd w:val="0"/>
      <w:jc w:val="center"/>
      <w:outlineLvl w:val="1"/>
    </w:pPr>
    <w:rPr>
      <w:rFonts w:ascii="Arial" w:hAnsi="Arial" w:cs="Arial"/>
      <w:b/>
      <w:bCs/>
      <w:szCs w:val="22"/>
      <w:lang w:val="pt-BR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AF5E4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41ACE"/>
    <w:rPr>
      <w:rFonts w:ascii="Arial" w:eastAsia="Times New Roman" w:hAnsi="Arial" w:cs="Arial"/>
      <w:b/>
      <w:bCs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41ACE"/>
    <w:rPr>
      <w:rFonts w:ascii="Arial" w:eastAsia="Times New Roman" w:hAnsi="Arial" w:cs="Arial"/>
      <w:b/>
      <w:bCs/>
      <w:sz w:val="24"/>
      <w:lang w:val="pt-BR" w:eastAsia="es-ES"/>
    </w:rPr>
  </w:style>
  <w:style w:type="character" w:styleId="Hipervnculo">
    <w:name w:val="Hyperlink"/>
    <w:basedOn w:val="Fuentedeprrafopredeter"/>
    <w:unhideWhenUsed/>
    <w:rsid w:val="00B41ACE"/>
    <w:rPr>
      <w:color w:val="0000FF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086555"/>
    <w:pPr>
      <w:ind w:left="720"/>
      <w:contextualSpacing/>
    </w:pPr>
  </w:style>
  <w:style w:type="table" w:styleId="Tablaconcuadrcula">
    <w:name w:val="Table Grid"/>
    <w:basedOn w:val="Tablanormal"/>
    <w:uiPriority w:val="59"/>
    <w:rsid w:val="008A65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tenido">
    <w:name w:val="contenido"/>
    <w:basedOn w:val="Fuentedeprrafopredeter"/>
    <w:rsid w:val="001E3678"/>
  </w:style>
  <w:style w:type="paragraph" w:customStyle="1" w:styleId="fr">
    <w:name w:val="fr"/>
    <w:basedOn w:val="Normal"/>
    <w:rsid w:val="002032E1"/>
    <w:pPr>
      <w:spacing w:before="100" w:beforeAutospacing="1" w:after="100" w:afterAutospacing="1"/>
    </w:pPr>
    <w:rPr>
      <w:lang w:val="es-CO" w:eastAsia="es-CO"/>
    </w:rPr>
  </w:style>
  <w:style w:type="character" w:customStyle="1" w:styleId="aut">
    <w:name w:val="aut"/>
    <w:basedOn w:val="Fuentedeprrafopredeter"/>
    <w:rsid w:val="002032E1"/>
  </w:style>
  <w:style w:type="paragraph" w:styleId="Encabezado">
    <w:name w:val="header"/>
    <w:basedOn w:val="Normal"/>
    <w:link w:val="EncabezadoCar"/>
    <w:unhideWhenUsed/>
    <w:rsid w:val="007F50F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7F50F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aliases w:val=" Car,Car,Car3 Car Car,Pie de página1"/>
    <w:basedOn w:val="Normal"/>
    <w:link w:val="PiedepginaCar"/>
    <w:unhideWhenUsed/>
    <w:rsid w:val="007F50F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aliases w:val=" Car Car,Car Car,Car3 Car Car Car,Pie de página1 Car"/>
    <w:basedOn w:val="Fuentedeprrafopredeter"/>
    <w:link w:val="Piedepgina"/>
    <w:rsid w:val="007F50F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628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628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AF5E4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s-ES" w:eastAsia="es-ES"/>
    </w:rPr>
  </w:style>
  <w:style w:type="paragraph" w:customStyle="1" w:styleId="TextoTextos">
    <w:name w:val="Texto (Textos)"/>
    <w:basedOn w:val="Normal"/>
    <w:rsid w:val="000840D5"/>
    <w:pPr>
      <w:tabs>
        <w:tab w:val="left" w:pos="580"/>
      </w:tabs>
      <w:autoSpaceDE w:val="0"/>
      <w:autoSpaceDN w:val="0"/>
      <w:adjustRightInd w:val="0"/>
      <w:spacing w:before="142" w:after="142" w:line="300" w:lineRule="atLeast"/>
      <w:jc w:val="both"/>
      <w:textAlignment w:val="center"/>
    </w:pPr>
    <w:rPr>
      <w:rFonts w:ascii="Frutiger 45 Light" w:hAnsi="Frutiger 45 Light" w:cs="Frutiger 45 Light"/>
      <w:color w:val="000000"/>
      <w:sz w:val="22"/>
      <w:szCs w:val="22"/>
      <w:lang w:val="es-ES_tradnl"/>
    </w:rPr>
  </w:style>
  <w:style w:type="paragraph" w:customStyle="1" w:styleId="Style1">
    <w:name w:val="Style 1"/>
    <w:basedOn w:val="Normal"/>
    <w:uiPriority w:val="99"/>
    <w:rsid w:val="00BC536F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val="en-US" w:eastAsia="es-CO"/>
    </w:rPr>
  </w:style>
  <w:style w:type="character" w:customStyle="1" w:styleId="CharacterStyle2">
    <w:name w:val="Character Style 2"/>
    <w:uiPriority w:val="99"/>
    <w:rsid w:val="00216D4C"/>
    <w:rPr>
      <w:sz w:val="20"/>
    </w:rPr>
  </w:style>
  <w:style w:type="paragraph" w:customStyle="1" w:styleId="a">
    <w:basedOn w:val="Normal"/>
    <w:next w:val="Ttulo"/>
    <w:link w:val="TtuloCar"/>
    <w:qFormat/>
    <w:rsid w:val="005212D7"/>
    <w:pPr>
      <w:jc w:val="center"/>
    </w:pPr>
    <w:rPr>
      <w:b/>
      <w:i/>
      <w:szCs w:val="20"/>
      <w:lang w:val="es-MX"/>
    </w:rPr>
  </w:style>
  <w:style w:type="character" w:customStyle="1" w:styleId="TtuloCar">
    <w:name w:val="Título Car"/>
    <w:link w:val="a"/>
    <w:rsid w:val="005212D7"/>
    <w:rPr>
      <w:rFonts w:ascii="Times New Roman" w:eastAsia="Times New Roman" w:hAnsi="Times New Roman" w:cs="Times New Roman"/>
      <w:b/>
      <w:i/>
      <w:sz w:val="24"/>
      <w:szCs w:val="20"/>
      <w:lang w:val="es-MX" w:eastAsia="es-ES"/>
    </w:rPr>
  </w:style>
  <w:style w:type="paragraph" w:styleId="Ttulo">
    <w:name w:val="Title"/>
    <w:basedOn w:val="Normal"/>
    <w:next w:val="Normal"/>
    <w:link w:val="TtuloCar1"/>
    <w:uiPriority w:val="10"/>
    <w:qFormat/>
    <w:rsid w:val="005212D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1">
    <w:name w:val="Título Car1"/>
    <w:basedOn w:val="Fuentedeprrafopredeter"/>
    <w:link w:val="Ttulo"/>
    <w:uiPriority w:val="10"/>
    <w:rsid w:val="005212D7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paragraph" w:styleId="Sinespaciado">
    <w:name w:val="No Spacing"/>
    <w:aliases w:val="Aries,k,No Spacing,TRABAJO,Sin espaciado2,Sin espaciado11,Formato,A1,NORMAL,Sin espaciado1,MODIFICAR,No Spacing Car Car Car,No Spacing Car Car,Sin espaciado3,Sin espaciado21,Sin espaciado211,Sin espaciado111,PONAL,Arial,Cuadrícula media 21"/>
    <w:link w:val="SinespaciadoCar"/>
    <w:uiPriority w:val="1"/>
    <w:qFormat/>
    <w:rsid w:val="008C1AE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aliases w:val="Aries Car,k Car,No Spacing Car,TRABAJO Car,Sin espaciado2 Car,Sin espaciado11 Car,Formato Car,A1 Car,NORMAL Car,Sin espaciado1 Car,MODIFICAR Car,No Spacing Car Car Car Car,No Spacing Car Car Car1,Sin espaciado3 Car,Sin espaciado21 Car"/>
    <w:link w:val="Sinespaciado"/>
    <w:uiPriority w:val="1"/>
    <w:rsid w:val="008C1AE9"/>
    <w:rPr>
      <w:rFonts w:ascii="Calibri" w:eastAsia="Calibri" w:hAnsi="Calibri" w:cs="Times New Roman"/>
    </w:rPr>
  </w:style>
  <w:style w:type="character" w:styleId="Textoennegrita">
    <w:name w:val="Strong"/>
    <w:uiPriority w:val="22"/>
    <w:qFormat/>
    <w:rsid w:val="00C84636"/>
    <w:rPr>
      <w:b/>
      <w:bCs/>
    </w:rPr>
  </w:style>
  <w:style w:type="paragraph" w:styleId="Sangra3detindependiente">
    <w:name w:val="Body Text Indent 3"/>
    <w:basedOn w:val="Normal"/>
    <w:link w:val="Sangra3detindependienteCar"/>
    <w:unhideWhenUsed/>
    <w:rsid w:val="00614FD7"/>
    <w:pPr>
      <w:spacing w:after="120"/>
      <w:ind w:left="283"/>
    </w:pPr>
    <w:rPr>
      <w:sz w:val="16"/>
      <w:szCs w:val="16"/>
      <w:lang w:val="es-ES_tradnl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614FD7"/>
    <w:rPr>
      <w:rFonts w:ascii="Times New Roman" w:eastAsia="Times New Roman" w:hAnsi="Times New Roman" w:cs="Times New Roman"/>
      <w:sz w:val="16"/>
      <w:szCs w:val="16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9B761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9B76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FF2633"/>
    <w:pPr>
      <w:spacing w:before="100" w:beforeAutospacing="1" w:after="100" w:afterAutospacing="1"/>
    </w:pPr>
    <w:rPr>
      <w:lang w:val="es-CO" w:eastAsia="es-CO"/>
    </w:rPr>
  </w:style>
  <w:style w:type="character" w:customStyle="1" w:styleId="PrrafodelistaCar">
    <w:name w:val="Párrafo de lista Car"/>
    <w:link w:val="Prrafodelista"/>
    <w:uiPriority w:val="34"/>
    <w:locked/>
    <w:rsid w:val="009765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">
    <w:name w:val="Estilo"/>
    <w:rsid w:val="006A37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s-CO"/>
    </w:rPr>
  </w:style>
  <w:style w:type="character" w:styleId="nfasis">
    <w:name w:val="Emphasis"/>
    <w:basedOn w:val="Fuentedeprrafopredeter"/>
    <w:uiPriority w:val="20"/>
    <w:qFormat/>
    <w:rsid w:val="00F3586D"/>
    <w:rPr>
      <w:i/>
      <w:i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9C1286"/>
    <w:rPr>
      <w:rFonts w:ascii="Consolas" w:eastAsiaTheme="minorHAnsi" w:hAnsi="Consolas" w:cstheme="minorBidi"/>
      <w:sz w:val="21"/>
      <w:szCs w:val="21"/>
      <w:lang w:val="es-CO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9C1286"/>
    <w:rPr>
      <w:rFonts w:ascii="Consolas" w:hAnsi="Consolas"/>
      <w:sz w:val="21"/>
      <w:szCs w:val="21"/>
    </w:rPr>
  </w:style>
  <w:style w:type="paragraph" w:customStyle="1" w:styleId="Style7">
    <w:name w:val="Style7"/>
    <w:basedOn w:val="Normal"/>
    <w:uiPriority w:val="99"/>
    <w:rsid w:val="00675373"/>
    <w:pPr>
      <w:widowControl w:val="0"/>
      <w:autoSpaceDE w:val="0"/>
      <w:autoSpaceDN w:val="0"/>
      <w:adjustRightInd w:val="0"/>
      <w:spacing w:line="252" w:lineRule="exact"/>
      <w:jc w:val="center"/>
    </w:pPr>
    <w:rPr>
      <w:rFonts w:ascii="Arial Unicode MS" w:eastAsia="Arial Unicode MS" w:hAnsi="Calibri" w:cs="Arial Unicode MS"/>
      <w:lang w:val="es-CO" w:eastAsia="es-CO"/>
    </w:rPr>
  </w:style>
  <w:style w:type="character" w:customStyle="1" w:styleId="FontStyle78">
    <w:name w:val="Font Style78"/>
    <w:uiPriority w:val="99"/>
    <w:rsid w:val="00675373"/>
    <w:rPr>
      <w:rFonts w:ascii="Arial Unicode MS" w:eastAsia="Arial Unicode MS" w:cs="Arial Unicode MS"/>
      <w:color w:val="000000"/>
      <w:sz w:val="18"/>
      <w:szCs w:val="18"/>
    </w:rPr>
  </w:style>
  <w:style w:type="character" w:customStyle="1" w:styleId="FontStyle12">
    <w:name w:val="Font Style12"/>
    <w:uiPriority w:val="99"/>
    <w:rsid w:val="009427D2"/>
    <w:rPr>
      <w:rFonts w:ascii="Arial Unicode MS" w:eastAsia="Arial Unicode MS" w:cs="Arial Unicode MS"/>
      <w:color w:val="000000"/>
      <w:sz w:val="22"/>
      <w:szCs w:val="22"/>
    </w:rPr>
  </w:style>
  <w:style w:type="paragraph" w:customStyle="1" w:styleId="Default">
    <w:name w:val="Default"/>
    <w:rsid w:val="002366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D2387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D2387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wordsection1">
    <w:name w:val="wordsection1"/>
    <w:basedOn w:val="Normal"/>
    <w:uiPriority w:val="99"/>
    <w:rsid w:val="00D2387A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ocked/>
    <w:rsid w:val="00292071"/>
    <w:rPr>
      <w:rFonts w:ascii="Times New Roman" w:eastAsia="MS Mincho" w:hAnsi="Times New Roman" w:cs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C5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471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1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27355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7225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6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40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70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31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97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298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679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6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81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35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494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9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53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70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8310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37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37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51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80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148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548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75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9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994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6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0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59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0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3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.hernandez\Desktop\PLANEACION%202014\PENDIENTES%20FIRMA\FORMATO%20COMAND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CC657-5ABE-4E90-B348-AE234F12D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FORMATO COMANDO</Template>
  <TotalTime>142</TotalTime>
  <Pages>1</Pages>
  <Words>294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Ponal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REGI5 - CLAUDIA YANETH MORANTES ALVAREZ</dc:creator>
  <cp:lastModifiedBy>ALVARO PELAEZ TOLOZA</cp:lastModifiedBy>
  <cp:revision>9</cp:revision>
  <cp:lastPrinted>2023-02-28T17:50:00Z</cp:lastPrinted>
  <dcterms:created xsi:type="dcterms:W3CDTF">2021-10-09T15:03:00Z</dcterms:created>
  <dcterms:modified xsi:type="dcterms:W3CDTF">2025-07-16T14:14:00Z</dcterms:modified>
</cp:coreProperties>
</file>